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D70" w:rsidRDefault="00CA5D70" w:rsidP="006C10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Kierownik Miejskiego Ośrodka Pomocy Społecznej w Jastarni</w:t>
      </w:r>
    </w:p>
    <w:p w:rsidR="00CA5D70" w:rsidRDefault="00CA5D70" w:rsidP="006C1076">
      <w:pPr>
        <w:jc w:val="center"/>
        <w:rPr>
          <w:b/>
          <w:bCs/>
          <w:sz w:val="32"/>
          <w:szCs w:val="32"/>
        </w:rPr>
      </w:pPr>
    </w:p>
    <w:p w:rsidR="00CA5D70" w:rsidRDefault="00CA5D70" w:rsidP="006C107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OGŁASZA NABÓR </w:t>
      </w:r>
    </w:p>
    <w:p w:rsidR="00CA5D70" w:rsidRDefault="00CA5D70" w:rsidP="0023144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NA WOLNE STANOWISKO URZĘDNICZE</w:t>
      </w:r>
    </w:p>
    <w:p w:rsidR="00CA5D70" w:rsidRPr="0023144B" w:rsidRDefault="00CA5D70" w:rsidP="0023144B">
      <w:pPr>
        <w:jc w:val="center"/>
        <w:rPr>
          <w:b/>
          <w:bCs/>
          <w:i/>
          <w:iCs/>
          <w:sz w:val="32"/>
          <w:szCs w:val="32"/>
          <w:u w:val="single"/>
        </w:rPr>
      </w:pPr>
      <w:r w:rsidRPr="0023144B">
        <w:rPr>
          <w:b/>
          <w:bCs/>
          <w:i/>
          <w:iCs/>
          <w:sz w:val="32"/>
          <w:szCs w:val="32"/>
          <w:u w:val="single"/>
        </w:rPr>
        <w:t>Główny Księgowy</w:t>
      </w:r>
    </w:p>
    <w:p w:rsidR="00CA5D70" w:rsidRDefault="00CA5D70" w:rsidP="006C10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Miejskim Ośrodku Pomocy Społecznej w Jastarni</w:t>
      </w:r>
    </w:p>
    <w:p w:rsidR="00CA5D70" w:rsidRDefault="00CA5D70" w:rsidP="006C10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ul. Portowa 24</w:t>
      </w:r>
    </w:p>
    <w:p w:rsidR="00CA5D70" w:rsidRDefault="00CA5D70" w:rsidP="006C10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84-140 Jastarnia </w:t>
      </w:r>
    </w:p>
    <w:p w:rsidR="00CA5D70" w:rsidRDefault="00CA5D70" w:rsidP="002D2DD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Wymiar czasu pracy :   cały etat</w:t>
      </w:r>
    </w:p>
    <w:p w:rsidR="00CA5D70" w:rsidRDefault="00CA5D70" w:rsidP="002D2DD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Zatrudnienie :  od 01 sierpnia   2016 roku</w:t>
      </w:r>
    </w:p>
    <w:p w:rsidR="00CA5D70" w:rsidRDefault="00CA5D70" w:rsidP="002D2DDF">
      <w:pPr>
        <w:rPr>
          <w:b/>
          <w:bCs/>
          <w:sz w:val="24"/>
          <w:szCs w:val="24"/>
        </w:rPr>
      </w:pPr>
    </w:p>
    <w:p w:rsidR="00CA5D70" w:rsidRDefault="00CA5D70" w:rsidP="002D2DDF">
      <w:pPr>
        <w:rPr>
          <w:b/>
          <w:bCs/>
          <w:sz w:val="24"/>
          <w:szCs w:val="24"/>
        </w:rPr>
      </w:pPr>
    </w:p>
    <w:p w:rsidR="00CA5D70" w:rsidRDefault="00CA5D70" w:rsidP="002D2DDF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2D2DDF">
        <w:rPr>
          <w:b/>
          <w:bCs/>
          <w:sz w:val="24"/>
          <w:szCs w:val="24"/>
        </w:rPr>
        <w:t>Wymagania w stosunku do kandydatów</w:t>
      </w:r>
    </w:p>
    <w:p w:rsidR="00CA5D70" w:rsidRDefault="00CA5D70" w:rsidP="002D2DDF">
      <w:pPr>
        <w:pStyle w:val="ListParagraph"/>
        <w:ind w:left="765"/>
        <w:rPr>
          <w:b/>
          <w:bCs/>
          <w:sz w:val="24"/>
          <w:szCs w:val="24"/>
        </w:rPr>
      </w:pPr>
    </w:p>
    <w:p w:rsidR="00CA5D70" w:rsidRPr="002D2DDF" w:rsidRDefault="00CA5D70" w:rsidP="002D2DDF">
      <w:pPr>
        <w:pStyle w:val="ListParagraph"/>
        <w:ind w:left="765"/>
        <w:rPr>
          <w:b/>
          <w:bCs/>
          <w:sz w:val="24"/>
          <w:szCs w:val="24"/>
          <w:u w:val="single"/>
        </w:rPr>
      </w:pPr>
      <w:r w:rsidRPr="002D2DDF">
        <w:rPr>
          <w:b/>
          <w:bCs/>
          <w:sz w:val="24"/>
          <w:szCs w:val="24"/>
          <w:u w:val="single"/>
        </w:rPr>
        <w:t>Wymagania niezbędne:</w:t>
      </w:r>
    </w:p>
    <w:p w:rsidR="00CA5D70" w:rsidRDefault="00CA5D70" w:rsidP="002D2DDF">
      <w:pPr>
        <w:pStyle w:val="ListParagraph"/>
        <w:ind w:left="765"/>
        <w:rPr>
          <w:b/>
          <w:bCs/>
          <w:sz w:val="24"/>
          <w:szCs w:val="24"/>
        </w:rPr>
      </w:pPr>
    </w:p>
    <w:p w:rsidR="00CA5D70" w:rsidRDefault="00CA5D70" w:rsidP="002D2DDF">
      <w:pPr>
        <w:pStyle w:val="ListParagraph"/>
        <w:ind w:left="765"/>
        <w:rPr>
          <w:sz w:val="24"/>
          <w:szCs w:val="24"/>
        </w:rPr>
      </w:pPr>
      <w:r>
        <w:rPr>
          <w:sz w:val="24"/>
          <w:szCs w:val="24"/>
        </w:rPr>
        <w:t>1. Obywatelstwo polskie;</w:t>
      </w:r>
    </w:p>
    <w:p w:rsidR="00CA5D70" w:rsidRDefault="00CA5D70" w:rsidP="002D2DDF">
      <w:pPr>
        <w:pStyle w:val="ListParagraph"/>
        <w:ind w:left="765"/>
        <w:rPr>
          <w:sz w:val="24"/>
          <w:szCs w:val="24"/>
        </w:rPr>
      </w:pPr>
      <w:r>
        <w:rPr>
          <w:sz w:val="24"/>
          <w:szCs w:val="24"/>
        </w:rPr>
        <w:t xml:space="preserve">2. Wykształcenie wyższe ekonomiczne lub średnie o kierunku rachunkowość, z co      </w:t>
      </w:r>
    </w:p>
    <w:p w:rsidR="00CA5D70" w:rsidRDefault="00CA5D70" w:rsidP="002D2DDF">
      <w:pPr>
        <w:pStyle w:val="ListParagraph"/>
        <w:ind w:left="765"/>
        <w:rPr>
          <w:sz w:val="24"/>
          <w:szCs w:val="24"/>
        </w:rPr>
      </w:pPr>
      <w:r>
        <w:rPr>
          <w:sz w:val="24"/>
          <w:szCs w:val="24"/>
        </w:rPr>
        <w:t xml:space="preserve">    najmniej 3 letnim stażem w księgowości;</w:t>
      </w:r>
    </w:p>
    <w:p w:rsidR="00CA5D70" w:rsidRDefault="00CA5D70" w:rsidP="002D2DDF">
      <w:pPr>
        <w:pStyle w:val="ListParagraph"/>
        <w:ind w:left="765"/>
        <w:rPr>
          <w:sz w:val="24"/>
          <w:szCs w:val="24"/>
        </w:rPr>
      </w:pPr>
      <w:r>
        <w:rPr>
          <w:sz w:val="24"/>
          <w:szCs w:val="24"/>
        </w:rPr>
        <w:t>3. Stan zdrowia pozwalający na zatrudnienie na w/w stanowisku pracy,</w:t>
      </w:r>
    </w:p>
    <w:p w:rsidR="00CA5D70" w:rsidRDefault="00CA5D70" w:rsidP="002D2DDF">
      <w:pPr>
        <w:pStyle w:val="ListParagraph"/>
        <w:ind w:left="765"/>
        <w:rPr>
          <w:sz w:val="24"/>
          <w:szCs w:val="24"/>
        </w:rPr>
      </w:pPr>
      <w:r>
        <w:rPr>
          <w:sz w:val="24"/>
          <w:szCs w:val="24"/>
        </w:rPr>
        <w:t xml:space="preserve">4. Pełna zdolność do czynności prawnych oraz korzystanie z pełni praw  </w:t>
      </w:r>
    </w:p>
    <w:p w:rsidR="00CA5D70" w:rsidRDefault="00CA5D70" w:rsidP="002D2DDF">
      <w:pPr>
        <w:pStyle w:val="ListParagraph"/>
        <w:ind w:left="765"/>
        <w:rPr>
          <w:sz w:val="24"/>
          <w:szCs w:val="24"/>
        </w:rPr>
      </w:pPr>
      <w:r>
        <w:rPr>
          <w:sz w:val="24"/>
          <w:szCs w:val="24"/>
        </w:rPr>
        <w:t xml:space="preserve">    publicznych;</w:t>
      </w:r>
    </w:p>
    <w:p w:rsidR="00CA5D70" w:rsidRDefault="00CA5D70" w:rsidP="002D2DDF">
      <w:pPr>
        <w:pStyle w:val="ListParagraph"/>
        <w:ind w:left="765"/>
        <w:rPr>
          <w:sz w:val="24"/>
          <w:szCs w:val="24"/>
        </w:rPr>
      </w:pPr>
      <w:r>
        <w:rPr>
          <w:sz w:val="24"/>
          <w:szCs w:val="24"/>
        </w:rPr>
        <w:t>5. Nieposzlakowana opinia;</w:t>
      </w:r>
    </w:p>
    <w:p w:rsidR="00CA5D70" w:rsidRDefault="00CA5D70" w:rsidP="002D2DDF">
      <w:pPr>
        <w:pStyle w:val="ListParagraph"/>
        <w:ind w:left="765"/>
        <w:rPr>
          <w:sz w:val="24"/>
          <w:szCs w:val="24"/>
        </w:rPr>
      </w:pPr>
    </w:p>
    <w:p w:rsidR="00CA5D70" w:rsidRDefault="00CA5D70" w:rsidP="002D2DDF">
      <w:pPr>
        <w:pStyle w:val="ListParagraph"/>
        <w:ind w:left="765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Wymagania dodatkowe  </w:t>
      </w:r>
    </w:p>
    <w:p w:rsidR="00CA5D70" w:rsidRDefault="00CA5D70" w:rsidP="002D2DDF">
      <w:pPr>
        <w:pStyle w:val="ListParagraph"/>
        <w:ind w:left="765"/>
        <w:rPr>
          <w:b/>
          <w:bCs/>
          <w:sz w:val="24"/>
          <w:szCs w:val="24"/>
          <w:u w:val="single"/>
        </w:rPr>
      </w:pPr>
    </w:p>
    <w:p w:rsidR="00CA5D70" w:rsidRDefault="00CA5D70" w:rsidP="00996D9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Znajomość przepisów z zakresu: Ustawy o rachunkowości, ustawy o finansach</w:t>
      </w:r>
    </w:p>
    <w:p w:rsidR="00CA5D70" w:rsidRDefault="00CA5D70" w:rsidP="00FF7C72">
      <w:pPr>
        <w:pStyle w:val="ListParagraph"/>
        <w:ind w:left="1125"/>
        <w:rPr>
          <w:sz w:val="24"/>
          <w:szCs w:val="24"/>
        </w:rPr>
      </w:pPr>
      <w:r>
        <w:rPr>
          <w:sz w:val="24"/>
          <w:szCs w:val="24"/>
        </w:rPr>
        <w:t xml:space="preserve">publicznych, prawo zamówień publicznych, ustawy o pracownikach samorządowych, ubezpieczeń społecznych oraz prawa pracy; </w:t>
      </w:r>
    </w:p>
    <w:p w:rsidR="00CA5D70" w:rsidRDefault="00CA5D70" w:rsidP="00FF5FE9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 Dobra</w:t>
      </w:r>
      <w:r w:rsidRPr="00FF5FE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znajomość rachunkowości </w:t>
      </w:r>
      <w:r w:rsidRPr="00FF5FE9">
        <w:rPr>
          <w:sz w:val="24"/>
          <w:szCs w:val="24"/>
        </w:rPr>
        <w:t>budżetowej</w:t>
      </w:r>
      <w:r>
        <w:rPr>
          <w:sz w:val="24"/>
          <w:szCs w:val="24"/>
        </w:rPr>
        <w:t>;</w:t>
      </w:r>
      <w:r w:rsidRPr="00FF5FE9">
        <w:rPr>
          <w:sz w:val="24"/>
          <w:szCs w:val="24"/>
        </w:rPr>
        <w:t xml:space="preserve">   </w:t>
      </w:r>
    </w:p>
    <w:p w:rsidR="00CA5D70" w:rsidRPr="00FF5FE9" w:rsidRDefault="00CA5D70" w:rsidP="00FF5FE9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Znajomość obsługi komputera w środowisku WORD, EXCEL, PŁATNIK</w:t>
      </w:r>
      <w:r w:rsidRPr="00FF5FE9">
        <w:rPr>
          <w:sz w:val="24"/>
          <w:szCs w:val="24"/>
        </w:rPr>
        <w:t xml:space="preserve">                             </w:t>
      </w:r>
    </w:p>
    <w:p w:rsidR="00CA5D70" w:rsidRDefault="00CA5D70" w:rsidP="00996D9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Umiejętność pracy w zespole;</w:t>
      </w:r>
    </w:p>
    <w:p w:rsidR="00CA5D70" w:rsidRDefault="00CA5D70" w:rsidP="00996D9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Komunikatywność i kultura osobista;</w:t>
      </w:r>
    </w:p>
    <w:p w:rsidR="00CA5D70" w:rsidRDefault="00CA5D70" w:rsidP="00996D9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Samodzielność w działaniu i wykazywanie własnej inicjatywy;</w:t>
      </w:r>
    </w:p>
    <w:p w:rsidR="00CA5D70" w:rsidRDefault="00CA5D70" w:rsidP="00996D9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Umiejętność analizy problemu i poprawnego wyciągania wniosków;</w:t>
      </w:r>
    </w:p>
    <w:p w:rsidR="00CA5D70" w:rsidRDefault="00CA5D70" w:rsidP="000A389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Biegła znajomość obsługi komputera;</w:t>
      </w:r>
    </w:p>
    <w:p w:rsidR="00CA5D70" w:rsidRDefault="00CA5D70" w:rsidP="000A3895">
      <w:pPr>
        <w:rPr>
          <w:sz w:val="24"/>
          <w:szCs w:val="24"/>
        </w:rPr>
      </w:pPr>
    </w:p>
    <w:p w:rsidR="00CA5D70" w:rsidRDefault="00CA5D70" w:rsidP="000A3895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Zakres wykonywanych zadań na stanowisku</w:t>
      </w:r>
    </w:p>
    <w:p w:rsidR="00CA5D70" w:rsidRDefault="00CA5D70" w:rsidP="000A3895">
      <w:pPr>
        <w:pStyle w:val="ListParagraph"/>
        <w:ind w:left="765"/>
        <w:rPr>
          <w:b/>
          <w:bCs/>
          <w:sz w:val="24"/>
          <w:szCs w:val="24"/>
        </w:rPr>
      </w:pPr>
    </w:p>
    <w:p w:rsidR="00CA5D70" w:rsidRDefault="00CA5D70" w:rsidP="00CA667B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CA667B">
        <w:rPr>
          <w:sz w:val="24"/>
          <w:szCs w:val="24"/>
        </w:rPr>
        <w:t xml:space="preserve">Obsługa </w:t>
      </w:r>
      <w:r>
        <w:rPr>
          <w:sz w:val="24"/>
          <w:szCs w:val="24"/>
        </w:rPr>
        <w:t>finansowo – księgowa MOPS, prowadzenie pełnej księgowości, programu finansowo-księgowego;</w:t>
      </w:r>
    </w:p>
    <w:p w:rsidR="00CA5D70" w:rsidRDefault="00CA5D70" w:rsidP="00CA667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Opracowanie projektu budżetu i sprawowanie nadzoru nad prawidłowością jego wykonywania;</w:t>
      </w:r>
    </w:p>
    <w:p w:rsidR="00CA5D70" w:rsidRDefault="00CA5D70" w:rsidP="00CA667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Kontrola zgodności operacji gospodarczych i finansowych;</w:t>
      </w:r>
    </w:p>
    <w:p w:rsidR="00CA5D70" w:rsidRDefault="00CA5D70" w:rsidP="00CA667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Sporządzanie sprawozdań finansowych, analiz:</w:t>
      </w:r>
    </w:p>
    <w:p w:rsidR="00CA5D70" w:rsidRDefault="00CA5D70" w:rsidP="00CA667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Sporządzanie deklaracji do Urzędu Skarbowego i ZUS</w:t>
      </w:r>
    </w:p>
    <w:p w:rsidR="00CA5D70" w:rsidRDefault="00CA5D70" w:rsidP="00CA667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Prowadzenie rachunkowości jednostki zgodnie z obowiązującymi przepisami;</w:t>
      </w:r>
    </w:p>
    <w:p w:rsidR="00CA5D70" w:rsidRDefault="00CA5D70" w:rsidP="00CA667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Naliczanie wynagrodzeń pracowników;</w:t>
      </w:r>
    </w:p>
    <w:p w:rsidR="00CA5D70" w:rsidRPr="00CA667B" w:rsidRDefault="00CA5D70" w:rsidP="00CA667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Prowadzenie kadr i akt osobowych pracowników;</w:t>
      </w:r>
    </w:p>
    <w:p w:rsidR="00CA5D70" w:rsidRDefault="00CA5D70" w:rsidP="000A3895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Dbałość o dokumentację, jej właściwe przechowywanie i archiwizowanie.</w:t>
      </w:r>
    </w:p>
    <w:p w:rsidR="00CA5D70" w:rsidRDefault="00CA5D70" w:rsidP="000A3895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Przestrzeganie regulaminów, zarządzeń i instrukcji (w tym instrukcji kancelaryjnej) obowiązujących w ośrodku.</w:t>
      </w:r>
    </w:p>
    <w:p w:rsidR="00CA5D70" w:rsidRDefault="00CA5D70" w:rsidP="003C0916">
      <w:pPr>
        <w:rPr>
          <w:sz w:val="24"/>
          <w:szCs w:val="24"/>
        </w:rPr>
      </w:pPr>
    </w:p>
    <w:p w:rsidR="00CA5D70" w:rsidRPr="003C0916" w:rsidRDefault="00CA5D70" w:rsidP="003C091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Informacje o warunkach pracy na danym stanowisku </w:t>
      </w:r>
    </w:p>
    <w:p w:rsidR="00CA5D70" w:rsidRDefault="00CA5D70" w:rsidP="003C0916">
      <w:pPr>
        <w:pStyle w:val="ListParagraph"/>
        <w:ind w:left="765"/>
        <w:rPr>
          <w:b/>
          <w:bCs/>
          <w:sz w:val="24"/>
          <w:szCs w:val="24"/>
        </w:rPr>
      </w:pPr>
    </w:p>
    <w:p w:rsidR="00CA5D70" w:rsidRPr="003C0916" w:rsidRDefault="00CA5D70" w:rsidP="003C0916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Miejsce pracy:      </w:t>
      </w:r>
    </w:p>
    <w:p w:rsidR="00CA5D70" w:rsidRDefault="00CA5D70" w:rsidP="004B3FDF">
      <w:pPr>
        <w:pStyle w:val="ListParagraph"/>
        <w:ind w:left="1125"/>
        <w:rPr>
          <w:sz w:val="24"/>
          <w:szCs w:val="24"/>
        </w:rPr>
      </w:pPr>
      <w:r>
        <w:rPr>
          <w:sz w:val="24"/>
          <w:szCs w:val="24"/>
        </w:rPr>
        <w:t>Miejski Ośrodek Pomocy Społecznej w Jastarni znajdujący się w budynku Urzędu Miasta przy ul. Portowej 24, 84-140 Jastarnia.</w:t>
      </w:r>
    </w:p>
    <w:p w:rsidR="00CA5D70" w:rsidRDefault="00CA5D70" w:rsidP="003C0916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Wymiar czasu pracy - pełen etat. </w:t>
      </w:r>
    </w:p>
    <w:p w:rsidR="00CA5D70" w:rsidRDefault="00CA5D70" w:rsidP="003C0916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Praca administracyjno – biurowa.</w:t>
      </w:r>
    </w:p>
    <w:p w:rsidR="00CA5D70" w:rsidRDefault="00CA5D70" w:rsidP="003C0916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Przewidywany termin zatrudnienia – 01.08.2016 r.  </w:t>
      </w:r>
    </w:p>
    <w:p w:rsidR="00CA5D70" w:rsidRDefault="00CA5D70" w:rsidP="003C0916">
      <w:pPr>
        <w:rPr>
          <w:sz w:val="24"/>
          <w:szCs w:val="24"/>
        </w:rPr>
      </w:pPr>
    </w:p>
    <w:p w:rsidR="00CA5D70" w:rsidRDefault="00CA5D70" w:rsidP="003C0916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Wymagane dokumenty</w:t>
      </w:r>
    </w:p>
    <w:p w:rsidR="00CA5D70" w:rsidRDefault="00CA5D70" w:rsidP="003C0916">
      <w:pPr>
        <w:pStyle w:val="ListParagraph"/>
        <w:ind w:left="765"/>
        <w:rPr>
          <w:b/>
          <w:bCs/>
          <w:sz w:val="24"/>
          <w:szCs w:val="24"/>
        </w:rPr>
      </w:pPr>
    </w:p>
    <w:p w:rsidR="00CA5D70" w:rsidRDefault="00CA5D70" w:rsidP="003C091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List motywacyjny</w:t>
      </w:r>
    </w:p>
    <w:p w:rsidR="00CA5D70" w:rsidRDefault="00CA5D70" w:rsidP="003C091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Życiorys – CV.</w:t>
      </w:r>
    </w:p>
    <w:p w:rsidR="00CA5D70" w:rsidRDefault="00CA5D70" w:rsidP="003C091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Kopie dokumentów potwierdzające posiadane wykształcenie.</w:t>
      </w:r>
    </w:p>
    <w:p w:rsidR="00CA5D70" w:rsidRDefault="00CA5D70" w:rsidP="003C091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Kopie dokumentów o ukończeniu kursów podnoszących kwalifikacje.</w:t>
      </w:r>
    </w:p>
    <w:p w:rsidR="00CA5D70" w:rsidRDefault="00CA5D70" w:rsidP="003C091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Kopie świadectw pracy.</w:t>
      </w:r>
    </w:p>
    <w:p w:rsidR="00CA5D70" w:rsidRDefault="00CA5D70" w:rsidP="003C091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Oświadczenie o niekaralności za przestępstwo umyślne.</w:t>
      </w:r>
    </w:p>
    <w:p w:rsidR="00CA5D70" w:rsidRDefault="00CA5D70" w:rsidP="003C091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Oświadczenie o posiadaniu pełnej zdolności do czynności prawnych oraz korzystania z pełni praw publicznych.</w:t>
      </w:r>
    </w:p>
    <w:p w:rsidR="00CA5D70" w:rsidRDefault="00CA5D70" w:rsidP="003C091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Oświadczenie kandydata o wyrażeniu zgody na przetwarzanie danych osobowych dla potrzeb niezbędnych do realizacji procesu rekrutacji.</w:t>
      </w:r>
    </w:p>
    <w:p w:rsidR="00CA5D70" w:rsidRDefault="00CA5D70" w:rsidP="003C091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Ewentualnie inne dokumenty potwierdzające dodatkowe umiejętności lub osiągnięcia zawodowe.</w:t>
      </w:r>
    </w:p>
    <w:p w:rsidR="00CA5D70" w:rsidRDefault="00CA5D70" w:rsidP="00EA0321">
      <w:pPr>
        <w:ind w:left="765"/>
        <w:rPr>
          <w:sz w:val="24"/>
          <w:szCs w:val="24"/>
        </w:rPr>
      </w:pPr>
    </w:p>
    <w:p w:rsidR="00CA5D70" w:rsidRDefault="00CA5D70" w:rsidP="00EB438C">
      <w:pPr>
        <w:ind w:left="765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Wymagane dokumenty: list motywujący, życiorys-CV, powinny być opatrzone klauzulą: „ </w:t>
      </w:r>
      <w:r>
        <w:rPr>
          <w:i/>
          <w:iCs/>
          <w:sz w:val="24"/>
          <w:szCs w:val="24"/>
        </w:rPr>
        <w:t xml:space="preserve">Wyrażam zgodę na przetwarzanie moich danych osobowych zawartych w ofercie pracy dla potrzeb niezbędnych do realizacji procesu rekrutacji zgodnie z ustawą z dnia 29.08.1997 r. o ochronie danych osobowych (tj. Dz. U. z 2015r.poz.2135) </w:t>
      </w:r>
    </w:p>
    <w:p w:rsidR="00CA5D70" w:rsidRPr="00CF29B3" w:rsidRDefault="00CA5D70" w:rsidP="00EB438C">
      <w:pPr>
        <w:ind w:left="765"/>
        <w:rPr>
          <w:sz w:val="24"/>
          <w:szCs w:val="24"/>
        </w:rPr>
      </w:pPr>
    </w:p>
    <w:p w:rsidR="00CA5D70" w:rsidRDefault="00CA5D70" w:rsidP="00EB438C">
      <w:pPr>
        <w:pStyle w:val="ListParagraph"/>
        <w:ind w:left="1125"/>
        <w:rPr>
          <w:sz w:val="24"/>
          <w:szCs w:val="24"/>
        </w:rPr>
      </w:pPr>
    </w:p>
    <w:p w:rsidR="00CA5D70" w:rsidRDefault="00CA5D70" w:rsidP="004B3FDF">
      <w:pPr>
        <w:pStyle w:val="ListParagraph"/>
        <w:ind w:left="1125"/>
        <w:rPr>
          <w:sz w:val="24"/>
          <w:szCs w:val="24"/>
        </w:rPr>
      </w:pPr>
    </w:p>
    <w:p w:rsidR="00CA5D70" w:rsidRDefault="00CA5D70" w:rsidP="004B3FDF">
      <w:pPr>
        <w:pStyle w:val="ListParagraph"/>
        <w:ind w:left="1125"/>
        <w:rPr>
          <w:sz w:val="24"/>
          <w:szCs w:val="24"/>
        </w:rPr>
      </w:pPr>
    </w:p>
    <w:p w:rsidR="00CA5D70" w:rsidRDefault="00CA5D70" w:rsidP="004B3FDF">
      <w:pPr>
        <w:pStyle w:val="ListParagraph"/>
        <w:ind w:left="1125"/>
        <w:rPr>
          <w:sz w:val="24"/>
          <w:szCs w:val="24"/>
        </w:rPr>
      </w:pPr>
    </w:p>
    <w:p w:rsidR="00CA5D70" w:rsidRPr="000A3895" w:rsidRDefault="00CA5D70" w:rsidP="004B3FDF">
      <w:pPr>
        <w:pStyle w:val="ListParagraph"/>
        <w:ind w:left="1125"/>
        <w:rPr>
          <w:sz w:val="24"/>
          <w:szCs w:val="24"/>
        </w:rPr>
      </w:pPr>
    </w:p>
    <w:p w:rsidR="00CA5D70" w:rsidRDefault="00CA5D70" w:rsidP="00BC38C6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Termin i miejsce składania dokumentów:</w:t>
      </w:r>
    </w:p>
    <w:p w:rsidR="00CA5D70" w:rsidRDefault="00CA5D70" w:rsidP="009D3138">
      <w:pPr>
        <w:pStyle w:val="ListParagraph"/>
        <w:ind w:left="765"/>
        <w:jc w:val="both"/>
        <w:rPr>
          <w:b/>
          <w:bCs/>
          <w:sz w:val="24"/>
          <w:szCs w:val="24"/>
        </w:rPr>
      </w:pPr>
    </w:p>
    <w:p w:rsidR="00CA5D70" w:rsidRPr="00016452" w:rsidRDefault="00CA5D70" w:rsidP="00D276AB">
      <w:pPr>
        <w:ind w:left="765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>Wymagane dokumenty należy składać w zamkniętych kopertach z dopiskiem „ Oferta</w:t>
      </w:r>
      <w:r>
        <w:rPr>
          <w:b/>
          <w:bCs/>
          <w:sz w:val="24"/>
          <w:szCs w:val="24"/>
        </w:rPr>
        <w:t xml:space="preserve"> pracy na stanowisku:  </w:t>
      </w:r>
      <w:r>
        <w:rPr>
          <w:b/>
          <w:bCs/>
          <w:i/>
          <w:iCs/>
          <w:sz w:val="24"/>
          <w:szCs w:val="24"/>
        </w:rPr>
        <w:t>Główny Księgowy</w:t>
      </w:r>
    </w:p>
    <w:p w:rsidR="00CA5D70" w:rsidRDefault="00CA5D70" w:rsidP="009D313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w terminie do dnia</w:t>
      </w:r>
      <w:r>
        <w:rPr>
          <w:b/>
          <w:bCs/>
          <w:sz w:val="24"/>
          <w:szCs w:val="24"/>
          <w:u w:val="single"/>
        </w:rPr>
        <w:t xml:space="preserve"> 03 czerwca 2016 roku do godz. 15</w:t>
      </w:r>
      <w:r>
        <w:rPr>
          <w:b/>
          <w:bCs/>
          <w:sz w:val="24"/>
          <w:szCs w:val="24"/>
          <w:u w:val="single"/>
          <w:vertAlign w:val="superscript"/>
        </w:rPr>
        <w:t>00</w:t>
      </w:r>
      <w:r>
        <w:rPr>
          <w:sz w:val="24"/>
          <w:szCs w:val="24"/>
        </w:rPr>
        <w:t xml:space="preserve">  w Miejskim Ośrodku Pomocy </w:t>
      </w:r>
    </w:p>
    <w:p w:rsidR="00CA5D70" w:rsidRDefault="00CA5D70" w:rsidP="009D313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Społecznej ( parter pok. 2 ) lub przesłać na adres: </w:t>
      </w:r>
    </w:p>
    <w:p w:rsidR="00CA5D70" w:rsidRPr="00F91D2E" w:rsidRDefault="00CA5D70" w:rsidP="009D3138">
      <w:pPr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F91D2E">
        <w:rPr>
          <w:b/>
          <w:bCs/>
          <w:i/>
          <w:iCs/>
          <w:sz w:val="24"/>
          <w:szCs w:val="24"/>
        </w:rPr>
        <w:t xml:space="preserve">Miejski Ośrodek Pomocy Społecznej w Jastarni ul. Portowa 24 ,  84-140 Jastarnia </w:t>
      </w:r>
      <w:r w:rsidRPr="00F91D2E">
        <w:rPr>
          <w:i/>
          <w:iCs/>
          <w:sz w:val="24"/>
          <w:szCs w:val="24"/>
        </w:rPr>
        <w:t xml:space="preserve"> </w:t>
      </w:r>
    </w:p>
    <w:p w:rsidR="00CA5D70" w:rsidRPr="00F91D2E" w:rsidRDefault="00CA5D70" w:rsidP="009D3138">
      <w:pPr>
        <w:jc w:val="both"/>
        <w:rPr>
          <w:i/>
          <w:iCs/>
          <w:sz w:val="24"/>
          <w:szCs w:val="24"/>
        </w:rPr>
      </w:pPr>
    </w:p>
    <w:p w:rsidR="00CA5D70" w:rsidRPr="00157FA7" w:rsidRDefault="00CA5D70" w:rsidP="00157FA7">
      <w:pPr>
        <w:pStyle w:val="ListParagraph"/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 w:rsidRPr="00157FA7">
        <w:rPr>
          <w:b/>
          <w:bCs/>
          <w:sz w:val="24"/>
          <w:szCs w:val="24"/>
        </w:rPr>
        <w:t xml:space="preserve">Inne </w:t>
      </w:r>
      <w:r>
        <w:rPr>
          <w:b/>
          <w:bCs/>
          <w:sz w:val="24"/>
          <w:szCs w:val="24"/>
        </w:rPr>
        <w:t>informacje:</w:t>
      </w:r>
    </w:p>
    <w:p w:rsidR="00CA5D70" w:rsidRDefault="00CA5D70" w:rsidP="009D31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A5D70" w:rsidRPr="00476A50" w:rsidRDefault="00CA5D70" w:rsidP="00157FA7">
      <w:pPr>
        <w:pStyle w:val="ListParagraph"/>
        <w:numPr>
          <w:ilvl w:val="0"/>
          <w:numId w:val="9"/>
        </w:num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Dodatkowe informacje można uzyskać pod nr </w:t>
      </w:r>
      <w:r w:rsidRPr="00476A50">
        <w:rPr>
          <w:b/>
          <w:bCs/>
          <w:sz w:val="24"/>
          <w:szCs w:val="24"/>
        </w:rPr>
        <w:t>tel. (58) 675-19-02.</w:t>
      </w:r>
    </w:p>
    <w:p w:rsidR="00CA5D70" w:rsidRDefault="00CA5D70" w:rsidP="00157FA7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Oferty otrzymane po terminie nie będą rozpatrywane.</w:t>
      </w:r>
    </w:p>
    <w:p w:rsidR="00CA5D70" w:rsidRDefault="00CA5D70" w:rsidP="00157FA7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Dokumenty niekompletne lub wadliwie wypełnione nie podlegają uzupełnieniu lub poprawieniu.</w:t>
      </w:r>
    </w:p>
    <w:p w:rsidR="00CA5D70" w:rsidRDefault="00CA5D70" w:rsidP="00157FA7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Kandydaci, którzy spełnią wymagania formalne zostaną powiadomieni telefonicznie o terminie rozmowy kwalifikacyjnej.</w:t>
      </w:r>
    </w:p>
    <w:p w:rsidR="00CA5D70" w:rsidRDefault="00CA5D70" w:rsidP="00157FA7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Informacja o wynikach naboru zostanie umieszczona w Biuletynie Informacji Publicznej  ( </w:t>
      </w:r>
      <w:hyperlink r:id="rId5" w:history="1">
        <w:r w:rsidRPr="00071205">
          <w:rPr>
            <w:rStyle w:val="Hyperlink"/>
            <w:sz w:val="24"/>
            <w:szCs w:val="24"/>
          </w:rPr>
          <w:t>www.bip.jastarnia.pl</w:t>
        </w:r>
      </w:hyperlink>
      <w:r>
        <w:rPr>
          <w:sz w:val="24"/>
          <w:szCs w:val="24"/>
        </w:rPr>
        <w:t>)  i stronie ośrodka (</w:t>
      </w:r>
      <w:hyperlink r:id="rId6" w:history="1">
        <w:r w:rsidRPr="00071205">
          <w:rPr>
            <w:rStyle w:val="Hyperlink"/>
            <w:sz w:val="24"/>
            <w:szCs w:val="24"/>
          </w:rPr>
          <w:t>www.mopsjastarnia.pl</w:t>
        </w:r>
      </w:hyperlink>
      <w:r>
        <w:rPr>
          <w:sz w:val="24"/>
          <w:szCs w:val="24"/>
        </w:rPr>
        <w:t>) oraz na tablicy informacyjnej w budynku ośrodka.</w:t>
      </w:r>
    </w:p>
    <w:p w:rsidR="00CA5D70" w:rsidRDefault="00CA5D70" w:rsidP="00157FA7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Dokumenty kandydata wybranego w naborze i zatrudnionego w Miejskim Ośrodku Pomocy Społecznej w Jastarni zostaną dołączone do jego akt osobowych. Dokumenty pozostałych kandydatów będą przechowywane w kadrach MOPS Jastarnia przez okres 3 miesięcy od dnia upowszechnienia informacji o wynikach naboru. W tym okresie kandydaci będą mogli dokonać odbioru swoich dokumentów za pokwitowaniem. Miejski Ośrodek Pomocy Społecznej w Jastarni nie odsyła dokumentów kandydata. Po upływie 3 miesięcy od daty upowszechnienia informacji o wynikach naboru, nieodebrane przez kandydatów dokumenty zostaną komisyjnie zniszczone.</w:t>
      </w:r>
    </w:p>
    <w:p w:rsidR="00CA5D70" w:rsidRDefault="00CA5D70" w:rsidP="00381181">
      <w:pPr>
        <w:ind w:left="426"/>
        <w:jc w:val="both"/>
        <w:rPr>
          <w:sz w:val="24"/>
          <w:szCs w:val="24"/>
        </w:rPr>
      </w:pPr>
    </w:p>
    <w:p w:rsidR="00CA5D70" w:rsidRDefault="00CA5D70" w:rsidP="00381181">
      <w:pPr>
        <w:ind w:left="426"/>
        <w:jc w:val="both"/>
        <w:rPr>
          <w:sz w:val="24"/>
          <w:szCs w:val="24"/>
        </w:rPr>
      </w:pPr>
    </w:p>
    <w:p w:rsidR="00CA5D70" w:rsidRDefault="00CA5D70" w:rsidP="00381181">
      <w:pPr>
        <w:ind w:left="426"/>
        <w:jc w:val="both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Zastrzega się możliwość unieważnienia naboru bez podawania przyczyny</w:t>
      </w:r>
    </w:p>
    <w:p w:rsidR="00CA5D70" w:rsidRDefault="00CA5D70" w:rsidP="00381181">
      <w:pPr>
        <w:ind w:left="426"/>
        <w:jc w:val="both"/>
        <w:rPr>
          <w:sz w:val="24"/>
          <w:szCs w:val="24"/>
        </w:rPr>
      </w:pPr>
    </w:p>
    <w:p w:rsidR="00CA5D70" w:rsidRDefault="00CA5D70" w:rsidP="00381181">
      <w:pPr>
        <w:ind w:left="426"/>
        <w:jc w:val="both"/>
        <w:rPr>
          <w:sz w:val="24"/>
          <w:szCs w:val="24"/>
        </w:rPr>
      </w:pPr>
    </w:p>
    <w:p w:rsidR="00CA5D70" w:rsidRDefault="00CA5D70" w:rsidP="00381181">
      <w:pPr>
        <w:ind w:left="426"/>
        <w:jc w:val="both"/>
        <w:rPr>
          <w:sz w:val="24"/>
          <w:szCs w:val="24"/>
        </w:rPr>
      </w:pPr>
    </w:p>
    <w:p w:rsidR="00CA5D70" w:rsidRDefault="00CA5D70" w:rsidP="00381181">
      <w:pPr>
        <w:ind w:left="426"/>
        <w:jc w:val="both"/>
        <w:rPr>
          <w:sz w:val="24"/>
          <w:szCs w:val="24"/>
        </w:rPr>
      </w:pPr>
    </w:p>
    <w:p w:rsidR="00CA5D70" w:rsidRPr="00F768E3" w:rsidRDefault="00CA5D70" w:rsidP="00381181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Jastarnia, dnia 12.05.2016 r.</w:t>
      </w:r>
    </w:p>
    <w:p w:rsidR="00CA5D70" w:rsidRDefault="00CA5D70" w:rsidP="00476A50">
      <w:pPr>
        <w:ind w:left="426"/>
        <w:jc w:val="both"/>
        <w:rPr>
          <w:sz w:val="24"/>
          <w:szCs w:val="24"/>
        </w:rPr>
      </w:pPr>
    </w:p>
    <w:p w:rsidR="00CA5D70" w:rsidRPr="00381181" w:rsidRDefault="00CA5D70" w:rsidP="00476A50">
      <w:pPr>
        <w:ind w:left="426"/>
        <w:jc w:val="both"/>
        <w:rPr>
          <w:sz w:val="24"/>
          <w:szCs w:val="24"/>
        </w:rPr>
      </w:pPr>
    </w:p>
    <w:p w:rsidR="00CA5D70" w:rsidRPr="00157FA7" w:rsidRDefault="00CA5D70" w:rsidP="00476A50">
      <w:pPr>
        <w:pStyle w:val="ListParagraph"/>
        <w:ind w:left="786"/>
        <w:jc w:val="both"/>
        <w:rPr>
          <w:sz w:val="24"/>
          <w:szCs w:val="24"/>
        </w:rPr>
      </w:pPr>
    </w:p>
    <w:sectPr w:rsidR="00CA5D70" w:rsidRPr="00157FA7" w:rsidSect="004F7E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2729"/>
    <w:multiLevelType w:val="hybridMultilevel"/>
    <w:tmpl w:val="8ACC594C"/>
    <w:lvl w:ilvl="0" w:tplc="D5EC6D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215A5"/>
    <w:multiLevelType w:val="hybridMultilevel"/>
    <w:tmpl w:val="8F7E430A"/>
    <w:lvl w:ilvl="0" w:tplc="5DB8DC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97B"/>
    <w:multiLevelType w:val="hybridMultilevel"/>
    <w:tmpl w:val="E662C1BC"/>
    <w:lvl w:ilvl="0" w:tplc="4B44C26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45" w:hanging="360"/>
      </w:pPr>
    </w:lvl>
    <w:lvl w:ilvl="2" w:tplc="0415001B">
      <w:start w:val="1"/>
      <w:numFmt w:val="lowerRoman"/>
      <w:lvlText w:val="%3."/>
      <w:lvlJc w:val="right"/>
      <w:pPr>
        <w:ind w:left="2565" w:hanging="180"/>
      </w:pPr>
    </w:lvl>
    <w:lvl w:ilvl="3" w:tplc="0415000F">
      <w:start w:val="1"/>
      <w:numFmt w:val="decimal"/>
      <w:lvlText w:val="%4."/>
      <w:lvlJc w:val="left"/>
      <w:pPr>
        <w:ind w:left="3285" w:hanging="360"/>
      </w:pPr>
    </w:lvl>
    <w:lvl w:ilvl="4" w:tplc="04150019">
      <w:start w:val="1"/>
      <w:numFmt w:val="lowerLetter"/>
      <w:lvlText w:val="%5."/>
      <w:lvlJc w:val="left"/>
      <w:pPr>
        <w:ind w:left="4005" w:hanging="360"/>
      </w:pPr>
    </w:lvl>
    <w:lvl w:ilvl="5" w:tplc="0415001B">
      <w:start w:val="1"/>
      <w:numFmt w:val="lowerRoman"/>
      <w:lvlText w:val="%6."/>
      <w:lvlJc w:val="right"/>
      <w:pPr>
        <w:ind w:left="4725" w:hanging="180"/>
      </w:pPr>
    </w:lvl>
    <w:lvl w:ilvl="6" w:tplc="0415000F">
      <w:start w:val="1"/>
      <w:numFmt w:val="decimal"/>
      <w:lvlText w:val="%7."/>
      <w:lvlJc w:val="left"/>
      <w:pPr>
        <w:ind w:left="5445" w:hanging="360"/>
      </w:pPr>
    </w:lvl>
    <w:lvl w:ilvl="7" w:tplc="04150019">
      <w:start w:val="1"/>
      <w:numFmt w:val="lowerLetter"/>
      <w:lvlText w:val="%8."/>
      <w:lvlJc w:val="left"/>
      <w:pPr>
        <w:ind w:left="6165" w:hanging="360"/>
      </w:pPr>
    </w:lvl>
    <w:lvl w:ilvl="8" w:tplc="0415001B">
      <w:start w:val="1"/>
      <w:numFmt w:val="lowerRoman"/>
      <w:lvlText w:val="%9."/>
      <w:lvlJc w:val="right"/>
      <w:pPr>
        <w:ind w:left="6885" w:hanging="180"/>
      </w:pPr>
    </w:lvl>
  </w:abstractNum>
  <w:abstractNum w:abstractNumId="3">
    <w:nsid w:val="183F6109"/>
    <w:multiLevelType w:val="hybridMultilevel"/>
    <w:tmpl w:val="8F6CC20A"/>
    <w:lvl w:ilvl="0" w:tplc="D67031D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45" w:hanging="360"/>
      </w:pPr>
    </w:lvl>
    <w:lvl w:ilvl="2" w:tplc="0415001B">
      <w:start w:val="1"/>
      <w:numFmt w:val="lowerRoman"/>
      <w:lvlText w:val="%3."/>
      <w:lvlJc w:val="right"/>
      <w:pPr>
        <w:ind w:left="2565" w:hanging="180"/>
      </w:pPr>
    </w:lvl>
    <w:lvl w:ilvl="3" w:tplc="0415000F">
      <w:start w:val="1"/>
      <w:numFmt w:val="decimal"/>
      <w:lvlText w:val="%4."/>
      <w:lvlJc w:val="left"/>
      <w:pPr>
        <w:ind w:left="3285" w:hanging="360"/>
      </w:pPr>
    </w:lvl>
    <w:lvl w:ilvl="4" w:tplc="04150019">
      <w:start w:val="1"/>
      <w:numFmt w:val="lowerLetter"/>
      <w:lvlText w:val="%5."/>
      <w:lvlJc w:val="left"/>
      <w:pPr>
        <w:ind w:left="4005" w:hanging="360"/>
      </w:pPr>
    </w:lvl>
    <w:lvl w:ilvl="5" w:tplc="0415001B">
      <w:start w:val="1"/>
      <w:numFmt w:val="lowerRoman"/>
      <w:lvlText w:val="%6."/>
      <w:lvlJc w:val="right"/>
      <w:pPr>
        <w:ind w:left="4725" w:hanging="180"/>
      </w:pPr>
    </w:lvl>
    <w:lvl w:ilvl="6" w:tplc="0415000F">
      <w:start w:val="1"/>
      <w:numFmt w:val="decimal"/>
      <w:lvlText w:val="%7."/>
      <w:lvlJc w:val="left"/>
      <w:pPr>
        <w:ind w:left="5445" w:hanging="360"/>
      </w:pPr>
    </w:lvl>
    <w:lvl w:ilvl="7" w:tplc="04150019">
      <w:start w:val="1"/>
      <w:numFmt w:val="lowerLetter"/>
      <w:lvlText w:val="%8."/>
      <w:lvlJc w:val="left"/>
      <w:pPr>
        <w:ind w:left="6165" w:hanging="360"/>
      </w:pPr>
    </w:lvl>
    <w:lvl w:ilvl="8" w:tplc="0415001B">
      <w:start w:val="1"/>
      <w:numFmt w:val="lowerRoman"/>
      <w:lvlText w:val="%9."/>
      <w:lvlJc w:val="right"/>
      <w:pPr>
        <w:ind w:left="6885" w:hanging="180"/>
      </w:pPr>
    </w:lvl>
  </w:abstractNum>
  <w:abstractNum w:abstractNumId="4">
    <w:nsid w:val="31E67291"/>
    <w:multiLevelType w:val="hybridMultilevel"/>
    <w:tmpl w:val="81449EDE"/>
    <w:lvl w:ilvl="0" w:tplc="34A887A6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45" w:hanging="360"/>
      </w:pPr>
    </w:lvl>
    <w:lvl w:ilvl="2" w:tplc="0415001B">
      <w:start w:val="1"/>
      <w:numFmt w:val="lowerRoman"/>
      <w:lvlText w:val="%3."/>
      <w:lvlJc w:val="right"/>
      <w:pPr>
        <w:ind w:left="2565" w:hanging="180"/>
      </w:pPr>
    </w:lvl>
    <w:lvl w:ilvl="3" w:tplc="0415000F">
      <w:start w:val="1"/>
      <w:numFmt w:val="decimal"/>
      <w:lvlText w:val="%4."/>
      <w:lvlJc w:val="left"/>
      <w:pPr>
        <w:ind w:left="3285" w:hanging="360"/>
      </w:pPr>
    </w:lvl>
    <w:lvl w:ilvl="4" w:tplc="04150019">
      <w:start w:val="1"/>
      <w:numFmt w:val="lowerLetter"/>
      <w:lvlText w:val="%5."/>
      <w:lvlJc w:val="left"/>
      <w:pPr>
        <w:ind w:left="4005" w:hanging="360"/>
      </w:pPr>
    </w:lvl>
    <w:lvl w:ilvl="5" w:tplc="0415001B">
      <w:start w:val="1"/>
      <w:numFmt w:val="lowerRoman"/>
      <w:lvlText w:val="%6."/>
      <w:lvlJc w:val="right"/>
      <w:pPr>
        <w:ind w:left="4725" w:hanging="180"/>
      </w:pPr>
    </w:lvl>
    <w:lvl w:ilvl="6" w:tplc="0415000F">
      <w:start w:val="1"/>
      <w:numFmt w:val="decimal"/>
      <w:lvlText w:val="%7."/>
      <w:lvlJc w:val="left"/>
      <w:pPr>
        <w:ind w:left="5445" w:hanging="360"/>
      </w:pPr>
    </w:lvl>
    <w:lvl w:ilvl="7" w:tplc="04150019">
      <w:start w:val="1"/>
      <w:numFmt w:val="lowerLetter"/>
      <w:lvlText w:val="%8."/>
      <w:lvlJc w:val="left"/>
      <w:pPr>
        <w:ind w:left="6165" w:hanging="360"/>
      </w:pPr>
    </w:lvl>
    <w:lvl w:ilvl="8" w:tplc="0415001B">
      <w:start w:val="1"/>
      <w:numFmt w:val="lowerRoman"/>
      <w:lvlText w:val="%9."/>
      <w:lvlJc w:val="right"/>
      <w:pPr>
        <w:ind w:left="6885" w:hanging="180"/>
      </w:pPr>
    </w:lvl>
  </w:abstractNum>
  <w:abstractNum w:abstractNumId="5">
    <w:nsid w:val="394B4384"/>
    <w:multiLevelType w:val="hybridMultilevel"/>
    <w:tmpl w:val="F0DE2F22"/>
    <w:lvl w:ilvl="0" w:tplc="AF0C1246">
      <w:start w:val="1"/>
      <w:numFmt w:val="decimal"/>
      <w:lvlText w:val="%1."/>
      <w:lvlJc w:val="left"/>
      <w:pPr>
        <w:ind w:left="1125" w:hanging="360"/>
      </w:pPr>
      <w:rPr>
        <w:rFonts w:ascii="Calibri" w:eastAsia="Times New Roman" w:hAnsi="Calibri"/>
      </w:rPr>
    </w:lvl>
    <w:lvl w:ilvl="1" w:tplc="04150019">
      <w:start w:val="1"/>
      <w:numFmt w:val="lowerLetter"/>
      <w:lvlText w:val="%2."/>
      <w:lvlJc w:val="left"/>
      <w:pPr>
        <w:ind w:left="1845" w:hanging="360"/>
      </w:pPr>
    </w:lvl>
    <w:lvl w:ilvl="2" w:tplc="0415001B">
      <w:start w:val="1"/>
      <w:numFmt w:val="lowerRoman"/>
      <w:lvlText w:val="%3."/>
      <w:lvlJc w:val="right"/>
      <w:pPr>
        <w:ind w:left="2565" w:hanging="180"/>
      </w:pPr>
    </w:lvl>
    <w:lvl w:ilvl="3" w:tplc="0415000F">
      <w:start w:val="1"/>
      <w:numFmt w:val="decimal"/>
      <w:lvlText w:val="%4."/>
      <w:lvlJc w:val="left"/>
      <w:pPr>
        <w:ind w:left="3285" w:hanging="360"/>
      </w:pPr>
    </w:lvl>
    <w:lvl w:ilvl="4" w:tplc="04150019">
      <w:start w:val="1"/>
      <w:numFmt w:val="lowerLetter"/>
      <w:lvlText w:val="%5."/>
      <w:lvlJc w:val="left"/>
      <w:pPr>
        <w:ind w:left="4005" w:hanging="360"/>
      </w:pPr>
    </w:lvl>
    <w:lvl w:ilvl="5" w:tplc="0415001B">
      <w:start w:val="1"/>
      <w:numFmt w:val="lowerRoman"/>
      <w:lvlText w:val="%6."/>
      <w:lvlJc w:val="right"/>
      <w:pPr>
        <w:ind w:left="4725" w:hanging="180"/>
      </w:pPr>
    </w:lvl>
    <w:lvl w:ilvl="6" w:tplc="0415000F">
      <w:start w:val="1"/>
      <w:numFmt w:val="decimal"/>
      <w:lvlText w:val="%7."/>
      <w:lvlJc w:val="left"/>
      <w:pPr>
        <w:ind w:left="5445" w:hanging="360"/>
      </w:pPr>
    </w:lvl>
    <w:lvl w:ilvl="7" w:tplc="04150019">
      <w:start w:val="1"/>
      <w:numFmt w:val="lowerLetter"/>
      <w:lvlText w:val="%8."/>
      <w:lvlJc w:val="left"/>
      <w:pPr>
        <w:ind w:left="6165" w:hanging="360"/>
      </w:pPr>
    </w:lvl>
    <w:lvl w:ilvl="8" w:tplc="0415001B">
      <w:start w:val="1"/>
      <w:numFmt w:val="lowerRoman"/>
      <w:lvlText w:val="%9."/>
      <w:lvlJc w:val="right"/>
      <w:pPr>
        <w:ind w:left="6885" w:hanging="180"/>
      </w:pPr>
    </w:lvl>
  </w:abstractNum>
  <w:abstractNum w:abstractNumId="6">
    <w:nsid w:val="5F5D2FB2"/>
    <w:multiLevelType w:val="hybridMultilevel"/>
    <w:tmpl w:val="243A319C"/>
    <w:lvl w:ilvl="0" w:tplc="AEFC776A">
      <w:start w:val="1"/>
      <w:numFmt w:val="upperRoman"/>
      <w:lvlText w:val="%1."/>
      <w:lvlJc w:val="left"/>
      <w:pPr>
        <w:ind w:left="765" w:hanging="720"/>
      </w:pPr>
      <w:rPr>
        <w:rFonts w:hint="default"/>
        <w:b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682526B1"/>
    <w:multiLevelType w:val="hybridMultilevel"/>
    <w:tmpl w:val="D8C245E8"/>
    <w:lvl w:ilvl="0" w:tplc="2C783E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30" w:hanging="360"/>
      </w:pPr>
    </w:lvl>
    <w:lvl w:ilvl="2" w:tplc="0415001B">
      <w:start w:val="1"/>
      <w:numFmt w:val="lowerRoman"/>
      <w:lvlText w:val="%3."/>
      <w:lvlJc w:val="right"/>
      <w:pPr>
        <w:ind w:left="2550" w:hanging="180"/>
      </w:pPr>
    </w:lvl>
    <w:lvl w:ilvl="3" w:tplc="0415000F">
      <w:start w:val="1"/>
      <w:numFmt w:val="decimal"/>
      <w:lvlText w:val="%4."/>
      <w:lvlJc w:val="left"/>
      <w:pPr>
        <w:ind w:left="3270" w:hanging="360"/>
      </w:pPr>
    </w:lvl>
    <w:lvl w:ilvl="4" w:tplc="04150019">
      <w:start w:val="1"/>
      <w:numFmt w:val="lowerLetter"/>
      <w:lvlText w:val="%5."/>
      <w:lvlJc w:val="left"/>
      <w:pPr>
        <w:ind w:left="3990" w:hanging="360"/>
      </w:pPr>
    </w:lvl>
    <w:lvl w:ilvl="5" w:tplc="0415001B">
      <w:start w:val="1"/>
      <w:numFmt w:val="lowerRoman"/>
      <w:lvlText w:val="%6."/>
      <w:lvlJc w:val="right"/>
      <w:pPr>
        <w:ind w:left="4710" w:hanging="180"/>
      </w:pPr>
    </w:lvl>
    <w:lvl w:ilvl="6" w:tplc="0415000F">
      <w:start w:val="1"/>
      <w:numFmt w:val="decimal"/>
      <w:lvlText w:val="%7."/>
      <w:lvlJc w:val="left"/>
      <w:pPr>
        <w:ind w:left="5430" w:hanging="360"/>
      </w:pPr>
    </w:lvl>
    <w:lvl w:ilvl="7" w:tplc="04150019">
      <w:start w:val="1"/>
      <w:numFmt w:val="lowerLetter"/>
      <w:lvlText w:val="%8."/>
      <w:lvlJc w:val="left"/>
      <w:pPr>
        <w:ind w:left="6150" w:hanging="360"/>
      </w:pPr>
    </w:lvl>
    <w:lvl w:ilvl="8" w:tplc="0415001B">
      <w:start w:val="1"/>
      <w:numFmt w:val="lowerRoman"/>
      <w:lvlText w:val="%9."/>
      <w:lvlJc w:val="right"/>
      <w:pPr>
        <w:ind w:left="6870" w:hanging="180"/>
      </w:pPr>
    </w:lvl>
  </w:abstractNum>
  <w:abstractNum w:abstractNumId="8">
    <w:nsid w:val="742E6157"/>
    <w:multiLevelType w:val="hybridMultilevel"/>
    <w:tmpl w:val="78F82BF2"/>
    <w:lvl w:ilvl="0" w:tplc="5C44F5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6"/>
  </w:num>
  <w:num w:numId="5">
    <w:abstractNumId w:val="4"/>
  </w:num>
  <w:num w:numId="6">
    <w:abstractNumId w:val="5"/>
  </w:num>
  <w:num w:numId="7">
    <w:abstractNumId w:val="3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1076"/>
    <w:rsid w:val="00016452"/>
    <w:rsid w:val="00065110"/>
    <w:rsid w:val="00071205"/>
    <w:rsid w:val="00074EA1"/>
    <w:rsid w:val="000A3895"/>
    <w:rsid w:val="000A3DE5"/>
    <w:rsid w:val="000F6A18"/>
    <w:rsid w:val="00125C70"/>
    <w:rsid w:val="00133BBB"/>
    <w:rsid w:val="00157FA7"/>
    <w:rsid w:val="001F5AD7"/>
    <w:rsid w:val="00222427"/>
    <w:rsid w:val="0023144B"/>
    <w:rsid w:val="0025555E"/>
    <w:rsid w:val="002D2DDF"/>
    <w:rsid w:val="00381181"/>
    <w:rsid w:val="003A58B5"/>
    <w:rsid w:val="003C0916"/>
    <w:rsid w:val="003C0B86"/>
    <w:rsid w:val="00424201"/>
    <w:rsid w:val="00425FAA"/>
    <w:rsid w:val="00452DFA"/>
    <w:rsid w:val="00476A50"/>
    <w:rsid w:val="004A42CF"/>
    <w:rsid w:val="004B3FDF"/>
    <w:rsid w:val="004F7E62"/>
    <w:rsid w:val="005351C0"/>
    <w:rsid w:val="0064447B"/>
    <w:rsid w:val="00696B54"/>
    <w:rsid w:val="006C1076"/>
    <w:rsid w:val="006C4243"/>
    <w:rsid w:val="006E0212"/>
    <w:rsid w:val="006F2033"/>
    <w:rsid w:val="00732013"/>
    <w:rsid w:val="007500CA"/>
    <w:rsid w:val="007533E1"/>
    <w:rsid w:val="00761371"/>
    <w:rsid w:val="00770F6D"/>
    <w:rsid w:val="00794862"/>
    <w:rsid w:val="007A04F7"/>
    <w:rsid w:val="007F2090"/>
    <w:rsid w:val="007F4960"/>
    <w:rsid w:val="0082517E"/>
    <w:rsid w:val="00857F70"/>
    <w:rsid w:val="008821D8"/>
    <w:rsid w:val="00996D91"/>
    <w:rsid w:val="009D3138"/>
    <w:rsid w:val="009F0858"/>
    <w:rsid w:val="00A0271E"/>
    <w:rsid w:val="00A57B82"/>
    <w:rsid w:val="00B77118"/>
    <w:rsid w:val="00BC38C6"/>
    <w:rsid w:val="00BE16E2"/>
    <w:rsid w:val="00BF3EEB"/>
    <w:rsid w:val="00C1368F"/>
    <w:rsid w:val="00C55E61"/>
    <w:rsid w:val="00CA5D70"/>
    <w:rsid w:val="00CA667B"/>
    <w:rsid w:val="00CE42F4"/>
    <w:rsid w:val="00CF29B3"/>
    <w:rsid w:val="00D25E44"/>
    <w:rsid w:val="00D276AB"/>
    <w:rsid w:val="00D56924"/>
    <w:rsid w:val="00D665BD"/>
    <w:rsid w:val="00D8155B"/>
    <w:rsid w:val="00D96CCD"/>
    <w:rsid w:val="00DA2FA3"/>
    <w:rsid w:val="00E852B0"/>
    <w:rsid w:val="00E922B9"/>
    <w:rsid w:val="00E943F4"/>
    <w:rsid w:val="00EA0321"/>
    <w:rsid w:val="00EA6C61"/>
    <w:rsid w:val="00EB438C"/>
    <w:rsid w:val="00F768E3"/>
    <w:rsid w:val="00F91D2E"/>
    <w:rsid w:val="00FC7D8B"/>
    <w:rsid w:val="00FD17F1"/>
    <w:rsid w:val="00FF53A6"/>
    <w:rsid w:val="00FF5FE9"/>
    <w:rsid w:val="00FF7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1C0"/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99"/>
    <w:qFormat/>
    <w:rsid w:val="00857F70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2D2DDF"/>
    <w:pPr>
      <w:ind w:left="720"/>
    </w:pPr>
  </w:style>
  <w:style w:type="character" w:styleId="Hyperlink">
    <w:name w:val="Hyperlink"/>
    <w:basedOn w:val="DefaultParagraphFont"/>
    <w:uiPriority w:val="99"/>
    <w:rsid w:val="007533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psjastarnia.pl" TargetMode="External"/><Relationship Id="rId5" Type="http://schemas.openxmlformats.org/officeDocument/2006/relationships/hyperlink" Target="http://www.bip.jastarn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708</Words>
  <Characters>4250</Characters>
  <Application>Microsoft Office Outlook</Application>
  <DocSecurity>0</DocSecurity>
  <Lines>0</Lines>
  <Paragraphs>0</Paragraphs>
  <ScaleCrop>false</ScaleCrop>
  <Company>UM Jastarni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Kierownik Miejskiego Ośrodka Pomocy Społecznej w Jastarni</dc:title>
  <dc:subject/>
  <dc:creator>mops</dc:creator>
  <cp:keywords/>
  <dc:description/>
  <cp:lastModifiedBy>Natalia</cp:lastModifiedBy>
  <cp:revision>3</cp:revision>
  <cp:lastPrinted>2016-05-13T09:10:00Z</cp:lastPrinted>
  <dcterms:created xsi:type="dcterms:W3CDTF">2016-05-13T09:51:00Z</dcterms:created>
  <dcterms:modified xsi:type="dcterms:W3CDTF">2016-05-13T10:02:00Z</dcterms:modified>
</cp:coreProperties>
</file>