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452" w:rsidRPr="00AF5A27" w:rsidRDefault="002B2452" w:rsidP="009E52DE">
      <w:pPr>
        <w:pStyle w:val="NormalWeb"/>
        <w:shd w:val="clear" w:color="auto" w:fill="FFFFFF"/>
        <w:spacing w:before="0" w:beforeAutospacing="0" w:after="0" w:line="276" w:lineRule="auto"/>
        <w:jc w:val="center"/>
        <w:rPr>
          <w:b/>
          <w:bCs/>
          <w:sz w:val="28"/>
          <w:szCs w:val="28"/>
        </w:rPr>
      </w:pPr>
      <w:r w:rsidRPr="003D50C0">
        <w:rPr>
          <w:b/>
          <w:bCs/>
          <w:noProof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5" type="#_x0000_t75" style="width:530.4pt;height:75pt;visibility:visible">
            <v:imagedata r:id="rId7" o:title=""/>
          </v:shape>
        </w:pict>
      </w:r>
    </w:p>
    <w:p w:rsidR="002B2452" w:rsidRPr="00AF5A27" w:rsidRDefault="002B2452" w:rsidP="00E939A5">
      <w:pPr>
        <w:pStyle w:val="NormalWeb"/>
        <w:shd w:val="clear" w:color="auto" w:fill="FFFFFF"/>
        <w:spacing w:before="0" w:beforeAutospacing="0" w:after="0" w:line="276" w:lineRule="auto"/>
        <w:jc w:val="center"/>
        <w:rPr>
          <w:color w:val="464646"/>
          <w:sz w:val="20"/>
          <w:szCs w:val="20"/>
        </w:rPr>
      </w:pPr>
      <w:r w:rsidRPr="00AF5A27">
        <w:rPr>
          <w:b/>
          <w:bCs/>
          <w:sz w:val="28"/>
          <w:szCs w:val="28"/>
        </w:rPr>
        <w:t>Szanowni Państwo!</w:t>
      </w:r>
    </w:p>
    <w:p w:rsidR="002B2452" w:rsidRPr="00AF5A27" w:rsidRDefault="002B2452" w:rsidP="00466446">
      <w:pPr>
        <w:spacing w:before="100" w:beforeAutospacing="1" w:after="100" w:afterAutospacing="1"/>
        <w:jc w:val="center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  <w:r w:rsidRPr="00AF5A2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Naczelnik Urzędu Skarbowego w Pucku, informuje, iż:</w:t>
      </w:r>
    </w:p>
    <w:p w:rsidR="002B2452" w:rsidRPr="00537DEB" w:rsidRDefault="002B2452" w:rsidP="00E939A5">
      <w:pPr>
        <w:spacing w:after="100" w:afterAutospacing="1"/>
        <w:jc w:val="center"/>
        <w:rPr>
          <w:rFonts w:ascii="Times New Roman" w:hAnsi="Times New Roman" w:cs="Times New Roman"/>
          <w:b/>
          <w:bCs/>
          <w:sz w:val="36"/>
          <w:szCs w:val="36"/>
          <w:lang w:eastAsia="pl-PL"/>
        </w:rPr>
      </w:pPr>
      <w:r w:rsidRPr="00537DEB">
        <w:rPr>
          <w:rFonts w:ascii="Times New Roman" w:hAnsi="Times New Roman" w:cs="Times New Roman"/>
          <w:b/>
          <w:bCs/>
          <w:sz w:val="36"/>
          <w:szCs w:val="36"/>
          <w:lang w:eastAsia="pl-PL"/>
        </w:rPr>
        <w:t>w soboty 17 i 24 lutego 2018 r.</w:t>
      </w:r>
    </w:p>
    <w:p w:rsidR="002B2452" w:rsidRPr="00537DEB" w:rsidRDefault="002B2452" w:rsidP="00E939A5">
      <w:pPr>
        <w:spacing w:after="100" w:afterAutospacing="1"/>
        <w:jc w:val="center"/>
        <w:rPr>
          <w:rFonts w:ascii="Times New Roman" w:hAnsi="Times New Roman" w:cs="Times New Roman"/>
          <w:sz w:val="36"/>
          <w:szCs w:val="36"/>
          <w:lang w:eastAsia="pl-PL"/>
        </w:rPr>
      </w:pPr>
      <w:r w:rsidRPr="00537DEB">
        <w:rPr>
          <w:rFonts w:ascii="Times New Roman" w:hAnsi="Times New Roman" w:cs="Times New Roman"/>
          <w:b/>
          <w:bCs/>
          <w:sz w:val="36"/>
          <w:szCs w:val="36"/>
          <w:lang w:eastAsia="pl-PL"/>
        </w:rPr>
        <w:t>w godzinach 9:00 – 13:00</w:t>
      </w:r>
    </w:p>
    <w:p w:rsidR="002B2452" w:rsidRPr="00537DEB" w:rsidRDefault="002B2452" w:rsidP="00466446">
      <w:pPr>
        <w:spacing w:before="100" w:beforeAutospacing="1" w:after="100" w:afterAutospacing="1"/>
        <w:jc w:val="center"/>
        <w:rPr>
          <w:rFonts w:ascii="Times New Roman" w:hAnsi="Times New Roman" w:cs="Times New Roman"/>
          <w:sz w:val="32"/>
          <w:szCs w:val="32"/>
          <w:lang w:eastAsia="pl-PL"/>
        </w:rPr>
      </w:pPr>
      <w:r w:rsidRPr="00537DEB">
        <w:rPr>
          <w:rFonts w:ascii="Times New Roman" w:hAnsi="Times New Roman" w:cs="Times New Roman"/>
          <w:b/>
          <w:bCs/>
          <w:sz w:val="32"/>
          <w:szCs w:val="32"/>
          <w:lang w:eastAsia="pl-PL"/>
        </w:rPr>
        <w:t>zostaną zorganizowane dodatkowe dyżury dla mikroprzedsiębiorców</w:t>
      </w:r>
    </w:p>
    <w:p w:rsidR="002B2452" w:rsidRPr="00AF5A27" w:rsidRDefault="002B2452" w:rsidP="00E939A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F5A27">
        <w:rPr>
          <w:rFonts w:ascii="Times New Roman" w:hAnsi="Times New Roman" w:cs="Times New Roman"/>
          <w:b/>
          <w:bCs/>
          <w:sz w:val="28"/>
          <w:szCs w:val="28"/>
        </w:rPr>
        <w:t>Podatnicy uzyskają w Urzędzie Skarbowym w Pucku wszystkie informacje potrzebne do prawidłowego przygotowania i terminowego przesłania JPK_VAT. Będą mogli też potwierdzić Profil Zaufany (eGO).</w:t>
      </w:r>
    </w:p>
    <w:p w:rsidR="002B2452" w:rsidRPr="00AF5A27" w:rsidRDefault="002B2452" w:rsidP="00346D77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F5A27">
        <w:rPr>
          <w:rFonts w:ascii="Times New Roman" w:hAnsi="Times New Roman" w:cs="Times New Roman"/>
          <w:b/>
          <w:bCs/>
          <w:sz w:val="28"/>
          <w:szCs w:val="28"/>
        </w:rPr>
        <w:br/>
        <w:t>Wsparcia podatnikom w zakresie JPK_VAT udzielą również konsultanci Krajowej Informacji Skarbowej (KIS) pod numerami telefonów: 801 055 055 (z tel. stacjonarnych) oraz 22 330 03 30 (z tel. komórkowych). Infolinia KIS dla mikroprzedsiębiorców będzie czynna w obie soboty (17 i 24 lutego), również w godzinach od 9 do 13.</w:t>
      </w:r>
    </w:p>
    <w:p w:rsidR="002B2452" w:rsidRPr="00AF5A27" w:rsidRDefault="002B2452" w:rsidP="00466446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</w:p>
    <w:p w:rsidR="002B2452" w:rsidRPr="00AF5A27" w:rsidRDefault="002B2452" w:rsidP="00AF5A27">
      <w:pPr>
        <w:spacing w:after="0"/>
        <w:jc w:val="both"/>
        <w:rPr>
          <w:rFonts w:ascii="Times New Roman" w:hAnsi="Times New Roman" w:cs="Times New Roman"/>
        </w:rPr>
      </w:pPr>
      <w:r w:rsidRPr="00AF5A27">
        <w:rPr>
          <w:rFonts w:ascii="Times New Roman" w:hAnsi="Times New Roman" w:cs="Times New Roman"/>
          <w:b/>
          <w:bCs/>
          <w:sz w:val="28"/>
          <w:szCs w:val="28"/>
        </w:rPr>
        <w:t>Uwaga:</w:t>
      </w:r>
      <w:r w:rsidRPr="00AF5A27">
        <w:rPr>
          <w:rFonts w:ascii="Times New Roman" w:hAnsi="Times New Roman" w:cs="Times New Roman"/>
          <w:sz w:val="28"/>
          <w:szCs w:val="28"/>
        </w:rPr>
        <w:t xml:space="preserve"> podczas sobotnich dyżurów pracownicy urzędu skarbowego będą obsługiwać wyłącznie podatników zainteresowanych JPK_VAT</w:t>
      </w:r>
      <w:r w:rsidRPr="00AF5A27">
        <w:rPr>
          <w:rFonts w:ascii="Times New Roman" w:hAnsi="Times New Roman" w:cs="Times New Roman"/>
        </w:rPr>
        <w:t>.</w:t>
      </w:r>
    </w:p>
    <w:p w:rsidR="002B2452" w:rsidRPr="00AF5A27" w:rsidRDefault="002B2452" w:rsidP="00AF5A27">
      <w:pPr>
        <w:pStyle w:val="NormalWeb"/>
        <w:spacing w:before="0" w:beforeAutospacing="0" w:after="0" w:line="276" w:lineRule="auto"/>
        <w:jc w:val="both"/>
        <w:rPr>
          <w:b/>
          <w:bCs/>
        </w:rPr>
      </w:pPr>
    </w:p>
    <w:p w:rsidR="002B2452" w:rsidRPr="00AF5A27" w:rsidRDefault="002B2452" w:rsidP="00E939A5">
      <w:pPr>
        <w:pStyle w:val="NormalWeb"/>
        <w:spacing w:before="0" w:beforeAutospacing="0" w:after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Dyżury będą pełnione pod numerami telefonów:</w:t>
      </w:r>
    </w:p>
    <w:p w:rsidR="002B2452" w:rsidRPr="00E939A5" w:rsidRDefault="002B2452" w:rsidP="00E939A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1) 17.02.2018 r.  </w:t>
      </w:r>
      <w:r w:rsidRPr="00E939A5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E939A5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JPK_VAT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E939A5">
        <w:rPr>
          <w:rFonts w:ascii="Times New Roman" w:hAnsi="Times New Roman" w:cs="Times New Roman"/>
          <w:sz w:val="24"/>
          <w:szCs w:val="24"/>
          <w:lang w:eastAsia="pl-PL"/>
        </w:rPr>
        <w:t xml:space="preserve"> 58 774 24 81 oraz 58 774 24 67</w:t>
      </w:r>
    </w:p>
    <w:p w:rsidR="002B2452" w:rsidRPr="00E939A5" w:rsidRDefault="002B2452" w:rsidP="00E939A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E939A5">
        <w:rPr>
          <w:rFonts w:ascii="Times New Roman" w:hAnsi="Times New Roman" w:cs="Times New Roman"/>
          <w:sz w:val="24"/>
          <w:szCs w:val="24"/>
          <w:lang w:eastAsia="pl-PL"/>
        </w:rPr>
        <w:t xml:space="preserve">                            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E939A5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e-Go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E939A5">
        <w:rPr>
          <w:rFonts w:ascii="Times New Roman" w:hAnsi="Times New Roman" w:cs="Times New Roman"/>
          <w:sz w:val="24"/>
          <w:szCs w:val="24"/>
          <w:lang w:eastAsia="pl-PL"/>
        </w:rPr>
        <w:t xml:space="preserve"> 58 774 24 50 oraz 58 774 24 29</w:t>
      </w:r>
    </w:p>
    <w:p w:rsidR="002B2452" w:rsidRPr="00E939A5" w:rsidRDefault="002B2452" w:rsidP="00E939A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 xml:space="preserve">2) 24.02.2018 r.  </w:t>
      </w:r>
      <w:r w:rsidRPr="00E939A5">
        <w:rPr>
          <w:rFonts w:ascii="Times New Roman" w:hAnsi="Times New Roman" w:cs="Times New Roman"/>
          <w:sz w:val="24"/>
          <w:szCs w:val="24"/>
          <w:lang w:eastAsia="pl-PL"/>
        </w:rPr>
        <w:t xml:space="preserve"> </w:t>
      </w:r>
      <w:r w:rsidRPr="00E939A5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JPK_VAT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:</w:t>
      </w:r>
      <w:r w:rsidRPr="00E939A5">
        <w:rPr>
          <w:rFonts w:ascii="Times New Roman" w:hAnsi="Times New Roman" w:cs="Times New Roman"/>
          <w:sz w:val="24"/>
          <w:szCs w:val="24"/>
          <w:lang w:eastAsia="pl-PL"/>
        </w:rPr>
        <w:t xml:space="preserve"> 58 774 24 81 oraz 58 774 24 59</w:t>
      </w:r>
    </w:p>
    <w:p w:rsidR="002B2452" w:rsidRPr="00E939A5" w:rsidRDefault="002B2452" w:rsidP="00E939A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E939A5">
        <w:rPr>
          <w:rFonts w:ascii="Times New Roman" w:hAnsi="Times New Roman" w:cs="Times New Roman"/>
          <w:sz w:val="24"/>
          <w:szCs w:val="24"/>
          <w:lang w:eastAsia="pl-PL"/>
        </w:rPr>
        <w:t>                             </w:t>
      </w:r>
      <w:r w:rsidRPr="00E939A5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e-Go</w:t>
      </w:r>
      <w:r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:</w:t>
      </w:r>
      <w:bookmarkStart w:id="0" w:name="_GoBack"/>
      <w:bookmarkEnd w:id="0"/>
      <w:r w:rsidRPr="00E939A5">
        <w:rPr>
          <w:rFonts w:ascii="Times New Roman" w:hAnsi="Times New Roman" w:cs="Times New Roman"/>
          <w:sz w:val="24"/>
          <w:szCs w:val="24"/>
          <w:lang w:eastAsia="pl-PL"/>
        </w:rPr>
        <w:t xml:space="preserve"> 58 774 24 50</w:t>
      </w:r>
    </w:p>
    <w:p w:rsidR="002B2452" w:rsidRPr="00E939A5" w:rsidRDefault="002B2452" w:rsidP="00E939A5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eastAsia="pl-PL"/>
        </w:rPr>
      </w:pPr>
      <w:r w:rsidRPr="00AF5A2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Wszystkich zainteresowanych serdecznie zapraszamy.</w:t>
      </w:r>
    </w:p>
    <w:sectPr w:rsidR="002B2452" w:rsidRPr="00E939A5" w:rsidSect="00537DEB">
      <w:headerReference w:type="default" r:id="rId8"/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2452" w:rsidRDefault="002B2452" w:rsidP="00527BF9">
      <w:pPr>
        <w:spacing w:after="0" w:line="240" w:lineRule="auto"/>
      </w:pPr>
      <w:r>
        <w:separator/>
      </w:r>
    </w:p>
  </w:endnote>
  <w:endnote w:type="continuationSeparator" w:id="0">
    <w:p w:rsidR="002B2452" w:rsidRDefault="002B2452" w:rsidP="00527B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452" w:rsidRDefault="002B2452">
    <w:pPr>
      <w:pStyle w:val="Foot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s2050" type="#_x0000_t75" style="position:absolute;margin-left:10.25pt;margin-top:11.1pt;width:55.7pt;height:34.1pt;z-index:-251659264;visibility:visible">
          <v:imagedata r:id="rId1" o:title=""/>
        </v:shape>
      </w:pict>
    </w:r>
  </w:p>
  <w:p w:rsidR="002B2452" w:rsidRDefault="002B2452">
    <w:pPr>
      <w:pStyle w:val="Footer"/>
    </w:pPr>
  </w:p>
  <w:p w:rsidR="002B2452" w:rsidRPr="0023230E" w:rsidRDefault="002B2452" w:rsidP="0023230E">
    <w:pPr>
      <w:pStyle w:val="Title"/>
      <w:spacing w:after="0"/>
      <w:rPr>
        <w:rFonts w:cs="Times New Roman"/>
        <w:sz w:val="24"/>
        <w:szCs w:val="24"/>
      </w:rPr>
    </w:pPr>
  </w:p>
  <w:p w:rsidR="002B2452" w:rsidRDefault="002B2452" w:rsidP="003A34D5">
    <w:pPr>
      <w:pStyle w:val="western"/>
      <w:spacing w:before="0" w:beforeAutospacing="0" w:after="0" w:line="240" w:lineRule="auto"/>
      <w:ind w:left="-510"/>
      <w:rPr>
        <w:rFonts w:ascii="Arial" w:hAnsi="Arial" w:cs="Arial"/>
        <w:color w:val="000000"/>
        <w:sz w:val="16"/>
        <w:szCs w:val="16"/>
        <w:lang w:val="en-US"/>
      </w:rPr>
    </w:pPr>
    <w:r>
      <w:rPr>
        <w:rFonts w:cs="Times New Roman"/>
      </w:rPr>
      <w:tab/>
    </w:r>
    <w:r w:rsidRPr="003A34D5">
      <w:rPr>
        <w:color w:val="000000"/>
      </w:rPr>
      <w:t xml:space="preserve">  </w:t>
    </w:r>
    <w:r w:rsidRPr="003A34D5">
      <w:rPr>
        <w:rFonts w:ascii="Arial" w:hAnsi="Arial" w:cs="Arial"/>
        <w:color w:val="000000"/>
        <w:sz w:val="16"/>
        <w:szCs w:val="16"/>
        <w:lang w:val="en-US"/>
      </w:rPr>
      <w:t xml:space="preserve">ul. Kmdr. E. Szystowskiego 18, 84-100 Puck | tel.: +48 58 774 24 31 | fax: +48 58 774 24 32 </w:t>
    </w:r>
    <w:r w:rsidRPr="003A34D5">
      <w:rPr>
        <w:rFonts w:ascii="Arial" w:hAnsi="Arial" w:cs="Arial"/>
        <w:color w:val="000000"/>
        <w:sz w:val="16"/>
        <w:szCs w:val="16"/>
        <w:lang w:val="en-US"/>
      </w:rPr>
      <w:tab/>
    </w:r>
    <w:r w:rsidRPr="003A34D5">
      <w:rPr>
        <w:rFonts w:ascii="Arial" w:hAnsi="Arial" w:cs="Arial"/>
        <w:color w:val="000000"/>
        <w:sz w:val="16"/>
        <w:szCs w:val="16"/>
        <w:lang w:val="en-US"/>
      </w:rPr>
      <w:tab/>
    </w:r>
    <w:r>
      <w:rPr>
        <w:rFonts w:ascii="Arial" w:hAnsi="Arial" w:cs="Arial"/>
        <w:color w:val="000000"/>
        <w:sz w:val="16"/>
        <w:szCs w:val="16"/>
        <w:lang w:val="en-US"/>
      </w:rPr>
      <w:tab/>
    </w:r>
    <w:r w:rsidRPr="003A34D5">
      <w:rPr>
        <w:rFonts w:ascii="Arial" w:hAnsi="Arial" w:cs="Arial"/>
        <w:color w:val="000000"/>
        <w:sz w:val="16"/>
        <w:szCs w:val="16"/>
        <w:lang w:val="en-US"/>
      </w:rPr>
      <w:t>www.pomorskie.kas.gov.pl</w:t>
    </w:r>
  </w:p>
  <w:p w:rsidR="002B2452" w:rsidRPr="003A34D5" w:rsidRDefault="002B2452" w:rsidP="003A34D5">
    <w:pPr>
      <w:pStyle w:val="western"/>
      <w:spacing w:before="0" w:beforeAutospacing="0" w:after="0" w:line="240" w:lineRule="auto"/>
      <w:ind w:left="-510"/>
      <w:rPr>
        <w:rFonts w:cs="Times New Roman"/>
        <w:color w:val="000000"/>
      </w:rPr>
    </w:pPr>
    <w:r>
      <w:rPr>
        <w:rFonts w:ascii="Arial" w:hAnsi="Arial" w:cs="Arial"/>
        <w:color w:val="000000"/>
        <w:sz w:val="16"/>
        <w:szCs w:val="16"/>
        <w:lang w:val="en-US"/>
      </w:rPr>
      <w:t xml:space="preserve">              </w:t>
    </w:r>
    <w:r w:rsidRPr="003A34D5">
      <w:rPr>
        <w:rFonts w:ascii="Arial" w:hAnsi="Arial" w:cs="Arial"/>
        <w:color w:val="000000"/>
        <w:sz w:val="16"/>
        <w:szCs w:val="16"/>
        <w:lang w:val="en-US"/>
      </w:rPr>
      <w:t>e-mail: us2215@pm.mofnet.gov.pl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2452" w:rsidRDefault="002B2452" w:rsidP="00527BF9">
      <w:pPr>
        <w:spacing w:after="0" w:line="240" w:lineRule="auto"/>
      </w:pPr>
      <w:r>
        <w:separator/>
      </w:r>
    </w:p>
  </w:footnote>
  <w:footnote w:type="continuationSeparator" w:id="0">
    <w:p w:rsidR="002B2452" w:rsidRDefault="002B2452" w:rsidP="00527B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2452" w:rsidRDefault="002B2452">
    <w:pPr>
      <w:pStyle w:val="Header"/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49" type="#_x0000_t75" style="position:absolute;margin-left:24.5pt;margin-top:-15.25pt;width:126.3pt;height:76.55pt;z-index:251658240;visibility:visible" wrapcoords="-129 0 -129 19271 19543 19271 19543 0 -129 0">
          <v:imagedata r:id="rId1" o:title=""/>
          <w10:wrap type="through"/>
        </v:shape>
      </w:pict>
    </w:r>
  </w:p>
  <w:p w:rsidR="002B2452" w:rsidRDefault="002B2452">
    <w:pPr>
      <w:pStyle w:val="Header"/>
    </w:pPr>
  </w:p>
  <w:p w:rsidR="002B2452" w:rsidRDefault="002B2452">
    <w:pPr>
      <w:pStyle w:val="Header"/>
    </w:pPr>
  </w:p>
  <w:p w:rsidR="002B2452" w:rsidRDefault="002B2452">
    <w:pPr>
      <w:pStyle w:val="Header"/>
    </w:pPr>
  </w:p>
  <w:p w:rsidR="002B2452" w:rsidRDefault="002B245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27582"/>
    <w:multiLevelType w:val="multilevel"/>
    <w:tmpl w:val="AABA4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1">
    <w:nsid w:val="22FB2033"/>
    <w:multiLevelType w:val="multilevel"/>
    <w:tmpl w:val="F51276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2">
    <w:nsid w:val="488D7B07"/>
    <w:multiLevelType w:val="multilevel"/>
    <w:tmpl w:val="38185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D4E5F40"/>
    <w:multiLevelType w:val="multilevel"/>
    <w:tmpl w:val="D0085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4">
    <w:nsid w:val="53B81264"/>
    <w:multiLevelType w:val="multilevel"/>
    <w:tmpl w:val="81CCE6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AB40058"/>
    <w:multiLevelType w:val="multilevel"/>
    <w:tmpl w:val="B8064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6">
    <w:nsid w:val="61B80D24"/>
    <w:multiLevelType w:val="hybridMultilevel"/>
    <w:tmpl w:val="6FE66564"/>
    <w:lvl w:ilvl="0" w:tplc="F468EFF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A61455"/>
    <w:multiLevelType w:val="multilevel"/>
    <w:tmpl w:val="4FB080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756A43C0"/>
    <w:multiLevelType w:val="multilevel"/>
    <w:tmpl w:val="B5FE3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6"/>
  </w:num>
  <w:num w:numId="2">
    <w:abstractNumId w:val="1"/>
  </w:num>
  <w:num w:numId="3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cs="Courier New" w:hint="default"/>
          <w:sz w:val="20"/>
          <w:szCs w:val="20"/>
        </w:rPr>
      </w:lvl>
    </w:lvlOverride>
  </w:num>
  <w:num w:numId="4">
    <w:abstractNumId w:val="2"/>
  </w:num>
  <w:num w:numId="5">
    <w:abstractNumId w:val="7"/>
  </w:num>
  <w:num w:numId="6">
    <w:abstractNumId w:val="4"/>
  </w:num>
  <w:num w:numId="7">
    <w:abstractNumId w:val="8"/>
  </w:num>
  <w:num w:numId="8">
    <w:abstractNumId w:val="0"/>
  </w:num>
  <w:num w:numId="9">
    <w:abstractNumId w:val="5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27BF9"/>
    <w:rsid w:val="00011C2D"/>
    <w:rsid w:val="00055A36"/>
    <w:rsid w:val="0006639A"/>
    <w:rsid w:val="000A6412"/>
    <w:rsid w:val="00127949"/>
    <w:rsid w:val="0014745D"/>
    <w:rsid w:val="001E3324"/>
    <w:rsid w:val="00203CC3"/>
    <w:rsid w:val="00211A5B"/>
    <w:rsid w:val="00221E90"/>
    <w:rsid w:val="0023230E"/>
    <w:rsid w:val="00235CD0"/>
    <w:rsid w:val="00240F2F"/>
    <w:rsid w:val="002835B9"/>
    <w:rsid w:val="002B2452"/>
    <w:rsid w:val="0030013E"/>
    <w:rsid w:val="003315C0"/>
    <w:rsid w:val="00346D77"/>
    <w:rsid w:val="00382F5C"/>
    <w:rsid w:val="003A34D5"/>
    <w:rsid w:val="003D50C0"/>
    <w:rsid w:val="00466446"/>
    <w:rsid w:val="004821CC"/>
    <w:rsid w:val="00485974"/>
    <w:rsid w:val="004D2165"/>
    <w:rsid w:val="00527BF9"/>
    <w:rsid w:val="00537DEB"/>
    <w:rsid w:val="00652415"/>
    <w:rsid w:val="007179F9"/>
    <w:rsid w:val="00741DAD"/>
    <w:rsid w:val="00764893"/>
    <w:rsid w:val="007778FF"/>
    <w:rsid w:val="007C499E"/>
    <w:rsid w:val="00850F90"/>
    <w:rsid w:val="00860A65"/>
    <w:rsid w:val="0086192C"/>
    <w:rsid w:val="00872F30"/>
    <w:rsid w:val="008E5767"/>
    <w:rsid w:val="0096790A"/>
    <w:rsid w:val="009E52DE"/>
    <w:rsid w:val="00A31662"/>
    <w:rsid w:val="00A66446"/>
    <w:rsid w:val="00AE5713"/>
    <w:rsid w:val="00AF5A27"/>
    <w:rsid w:val="00B32AEB"/>
    <w:rsid w:val="00BE25BB"/>
    <w:rsid w:val="00C56A51"/>
    <w:rsid w:val="00D70592"/>
    <w:rsid w:val="00DA4A5A"/>
    <w:rsid w:val="00DB6F99"/>
    <w:rsid w:val="00DC7C8E"/>
    <w:rsid w:val="00E1398C"/>
    <w:rsid w:val="00E939A5"/>
    <w:rsid w:val="00EA5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165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86192C"/>
    <w:pPr>
      <w:keepNext/>
      <w:keepLines/>
      <w:spacing w:before="480" w:after="0"/>
      <w:outlineLvl w:val="0"/>
    </w:pPr>
    <w:rPr>
      <w:rFonts w:ascii="Cambria" w:eastAsia="Times New Roman" w:hAnsi="Cambria" w:cs="Cambria"/>
      <w:b/>
      <w:bCs/>
      <w:color w:val="365F91"/>
      <w:sz w:val="28"/>
      <w:szCs w:val="28"/>
    </w:rPr>
  </w:style>
  <w:style w:type="paragraph" w:styleId="Heading3">
    <w:name w:val="heading 3"/>
    <w:basedOn w:val="Normal"/>
    <w:link w:val="Heading3Char"/>
    <w:uiPriority w:val="99"/>
    <w:qFormat/>
    <w:rsid w:val="00652415"/>
    <w:pPr>
      <w:spacing w:before="240" w:after="240" w:line="240" w:lineRule="auto"/>
      <w:outlineLvl w:val="2"/>
    </w:pPr>
    <w:rPr>
      <w:rFonts w:ascii="Times New Roman" w:eastAsia="Times New Roman" w:hAnsi="Times New Roman" w:cs="Times New Roman"/>
      <w:b/>
      <w:bCs/>
      <w:sz w:val="34"/>
      <w:szCs w:val="34"/>
      <w:lang w:eastAsia="pl-PL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86192C"/>
    <w:rPr>
      <w:rFonts w:ascii="Cambria" w:hAnsi="Cambria" w:cs="Cambria"/>
      <w:b/>
      <w:bCs/>
      <w:color w:val="365F9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652415"/>
    <w:rPr>
      <w:rFonts w:ascii="Times New Roman" w:hAnsi="Times New Roman" w:cs="Times New Roman"/>
      <w:b/>
      <w:bCs/>
      <w:sz w:val="34"/>
      <w:szCs w:val="34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527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7BF9"/>
    <w:rPr>
      <w:rFonts w:ascii="Tahoma" w:hAnsi="Tahoma" w:cs="Tahoma"/>
      <w:sz w:val="16"/>
      <w:szCs w:val="1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527BF9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527BF9"/>
    <w:rPr>
      <w:b/>
      <w:bCs/>
      <w:i/>
      <w:iCs/>
      <w:color w:val="4F81BD"/>
    </w:rPr>
  </w:style>
  <w:style w:type="paragraph" w:customStyle="1" w:styleId="western">
    <w:name w:val="western"/>
    <w:basedOn w:val="Normal"/>
    <w:uiPriority w:val="99"/>
    <w:rsid w:val="00527BF9"/>
    <w:pPr>
      <w:spacing w:before="100" w:beforeAutospacing="1" w:after="142" w:line="288" w:lineRule="auto"/>
    </w:pPr>
    <w:rPr>
      <w:rFonts w:ascii="Cambria" w:eastAsia="Times New Roman" w:hAnsi="Cambria" w:cs="Cambria"/>
      <w:color w:val="00000A"/>
      <w:sz w:val="24"/>
      <w:szCs w:val="24"/>
      <w:lang w:eastAsia="pl-PL"/>
    </w:rPr>
  </w:style>
  <w:style w:type="paragraph" w:styleId="Header">
    <w:name w:val="header"/>
    <w:basedOn w:val="Normal"/>
    <w:link w:val="HeaderChar"/>
    <w:uiPriority w:val="99"/>
    <w:rsid w:val="00527B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27BF9"/>
  </w:style>
  <w:style w:type="paragraph" w:styleId="Footer">
    <w:name w:val="footer"/>
    <w:basedOn w:val="Normal"/>
    <w:link w:val="FooterChar"/>
    <w:uiPriority w:val="99"/>
    <w:rsid w:val="00527BF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27BF9"/>
  </w:style>
  <w:style w:type="character" w:styleId="Hyperlink">
    <w:name w:val="Hyperlink"/>
    <w:basedOn w:val="DefaultParagraphFont"/>
    <w:uiPriority w:val="99"/>
    <w:rsid w:val="003A34D5"/>
    <w:rPr>
      <w:color w:val="0000FF"/>
      <w:u w:val="single"/>
    </w:rPr>
  </w:style>
  <w:style w:type="paragraph" w:styleId="NormalWeb">
    <w:name w:val="Normal (Web)"/>
    <w:basedOn w:val="Normal"/>
    <w:uiPriority w:val="99"/>
    <w:rsid w:val="00E1398C"/>
    <w:pPr>
      <w:spacing w:before="100" w:beforeAutospacing="1" w:after="24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Strong">
    <w:name w:val="Strong"/>
    <w:basedOn w:val="DefaultParagraphFont"/>
    <w:uiPriority w:val="99"/>
    <w:qFormat/>
    <w:rsid w:val="00BE25BB"/>
    <w:rPr>
      <w:b/>
      <w:bCs/>
    </w:rPr>
  </w:style>
  <w:style w:type="paragraph" w:styleId="Title">
    <w:name w:val="Title"/>
    <w:basedOn w:val="Normal"/>
    <w:next w:val="Normal"/>
    <w:link w:val="TitleChar"/>
    <w:uiPriority w:val="99"/>
    <w:qFormat/>
    <w:rsid w:val="0023230E"/>
    <w:pPr>
      <w:pBdr>
        <w:bottom w:val="single" w:sz="8" w:space="4" w:color="4F81BD"/>
      </w:pBdr>
      <w:spacing w:after="300" w:line="240" w:lineRule="auto"/>
    </w:pPr>
    <w:rPr>
      <w:rFonts w:ascii="Cambria" w:eastAsia="Times New Roman" w:hAnsi="Cambria" w:cs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99"/>
    <w:locked/>
    <w:rsid w:val="0023230E"/>
    <w:rPr>
      <w:rFonts w:ascii="Cambria" w:hAnsi="Cambria" w:cs="Cambria"/>
      <w:color w:val="17365D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99"/>
    <w:qFormat/>
    <w:rsid w:val="00211A5B"/>
    <w:pPr>
      <w:ind w:left="720"/>
    </w:pPr>
  </w:style>
  <w:style w:type="table" w:styleId="TableGrid">
    <w:name w:val="Table Grid"/>
    <w:basedOn w:val="TableNormal"/>
    <w:uiPriority w:val="99"/>
    <w:rsid w:val="00DB6F9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99"/>
    <w:qFormat/>
    <w:rsid w:val="0086192C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9235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53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35445">
          <w:marLeft w:val="0"/>
          <w:marRight w:val="0"/>
          <w:marTop w:val="0"/>
          <w:marBottom w:val="0"/>
          <w:divBdr>
            <w:top w:val="single" w:sz="6" w:space="0" w:color="C0C2C5"/>
            <w:left w:val="single" w:sz="6" w:space="0" w:color="C0C2C5"/>
            <w:bottom w:val="single" w:sz="6" w:space="0" w:color="C0C2C5"/>
            <w:right w:val="single" w:sz="6" w:space="0" w:color="C0C2C5"/>
          </w:divBdr>
          <w:divsChild>
            <w:div w:id="137923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235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35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235343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235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235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2354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23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35384">
          <w:marLeft w:val="0"/>
          <w:marRight w:val="0"/>
          <w:marTop w:val="0"/>
          <w:marBottom w:val="0"/>
          <w:divBdr>
            <w:top w:val="single" w:sz="6" w:space="0" w:color="C0C2C5"/>
            <w:left w:val="single" w:sz="6" w:space="0" w:color="C0C2C5"/>
            <w:bottom w:val="single" w:sz="6" w:space="0" w:color="C0C2C5"/>
            <w:right w:val="single" w:sz="6" w:space="0" w:color="C0C2C5"/>
          </w:divBdr>
          <w:divsChild>
            <w:div w:id="137923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2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35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235390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235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235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235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9235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92353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9235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92353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92353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92353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23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35421">
          <w:marLeft w:val="0"/>
          <w:marRight w:val="0"/>
          <w:marTop w:val="0"/>
          <w:marBottom w:val="0"/>
          <w:divBdr>
            <w:top w:val="single" w:sz="6" w:space="0" w:color="C0C2C5"/>
            <w:left w:val="single" w:sz="6" w:space="0" w:color="C0C2C5"/>
            <w:bottom w:val="single" w:sz="6" w:space="0" w:color="C0C2C5"/>
            <w:right w:val="single" w:sz="6" w:space="0" w:color="C0C2C5"/>
          </w:divBdr>
          <w:divsChild>
            <w:div w:id="137923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235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35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235425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2353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235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235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23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53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5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5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35352">
          <w:marLeft w:val="0"/>
          <w:marRight w:val="0"/>
          <w:marTop w:val="0"/>
          <w:marBottom w:val="0"/>
          <w:divBdr>
            <w:top w:val="single" w:sz="6" w:space="0" w:color="C0C2C5"/>
            <w:left w:val="single" w:sz="6" w:space="0" w:color="C0C2C5"/>
            <w:bottom w:val="single" w:sz="6" w:space="0" w:color="C0C2C5"/>
            <w:right w:val="single" w:sz="6" w:space="0" w:color="C0C2C5"/>
          </w:divBdr>
          <w:divsChild>
            <w:div w:id="1379235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235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35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235397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235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235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2354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9235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9235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92353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92353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9235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9235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235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5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5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54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54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5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35424">
          <w:marLeft w:val="0"/>
          <w:marRight w:val="0"/>
          <w:marTop w:val="0"/>
          <w:marBottom w:val="0"/>
          <w:divBdr>
            <w:top w:val="single" w:sz="6" w:space="0" w:color="C0C2C5"/>
            <w:left w:val="single" w:sz="6" w:space="0" w:color="C0C2C5"/>
            <w:bottom w:val="single" w:sz="6" w:space="0" w:color="C0C2C5"/>
            <w:right w:val="single" w:sz="6" w:space="0" w:color="C0C2C5"/>
          </w:divBdr>
          <w:divsChild>
            <w:div w:id="137923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23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35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235366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23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235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235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9235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9235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9235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92353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9235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92354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2354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5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5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5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35444">
          <w:marLeft w:val="0"/>
          <w:marRight w:val="0"/>
          <w:marTop w:val="0"/>
          <w:marBottom w:val="0"/>
          <w:divBdr>
            <w:top w:val="single" w:sz="6" w:space="0" w:color="C0C2C5"/>
            <w:left w:val="single" w:sz="6" w:space="0" w:color="C0C2C5"/>
            <w:bottom w:val="single" w:sz="6" w:space="0" w:color="C0C2C5"/>
            <w:right w:val="single" w:sz="6" w:space="0" w:color="C0C2C5"/>
          </w:divBdr>
          <w:divsChild>
            <w:div w:id="137923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23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3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235382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2353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235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235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235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5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235417">
          <w:marLeft w:val="0"/>
          <w:marRight w:val="0"/>
          <w:marTop w:val="0"/>
          <w:marBottom w:val="0"/>
          <w:divBdr>
            <w:top w:val="single" w:sz="6" w:space="0" w:color="C0C2C5"/>
            <w:left w:val="single" w:sz="6" w:space="0" w:color="C0C2C5"/>
            <w:bottom w:val="single" w:sz="6" w:space="0" w:color="C0C2C5"/>
            <w:right w:val="single" w:sz="6" w:space="0" w:color="C0C2C5"/>
          </w:divBdr>
          <w:divsChild>
            <w:div w:id="137923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923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3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235414">
                          <w:marLeft w:val="0"/>
                          <w:marRight w:val="0"/>
                          <w:marTop w:val="0"/>
                          <w:marBottom w:val="167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235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9235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9235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792353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92353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9235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92353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92354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92354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92354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92354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92354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7923538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792354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9235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5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35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165</Words>
  <Characters>995</Characters>
  <Application>Microsoft Office Outlook</Application>
  <DocSecurity>0</DocSecurity>
  <Lines>0</Lines>
  <Paragraphs>0</Paragraphs>
  <ScaleCrop>false</ScaleCrop>
  <Company>UM Jastarni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fere</dc:creator>
  <cp:keywords/>
  <dc:description/>
  <cp:lastModifiedBy>Natalia</cp:lastModifiedBy>
  <cp:revision>2</cp:revision>
  <cp:lastPrinted>2018-02-20T10:48:00Z</cp:lastPrinted>
  <dcterms:created xsi:type="dcterms:W3CDTF">2018-02-20T10:49:00Z</dcterms:created>
  <dcterms:modified xsi:type="dcterms:W3CDTF">2018-02-20T10:49:00Z</dcterms:modified>
</cp:coreProperties>
</file>