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9EF" w:rsidRPr="000370FE" w:rsidRDefault="00AC59EF">
      <w:pPr>
        <w:tabs>
          <w:tab w:val="left" w:leader="dot" w:pos="7593"/>
          <w:tab w:val="right" w:leader="dot" w:pos="9061"/>
        </w:tabs>
        <w:ind w:left="604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370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dn. </w:t>
      </w:r>
      <w:r w:rsidRPr="000370FE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AC59EF" w:rsidRPr="000370FE" w:rsidRDefault="00AC59EF">
      <w:pPr>
        <w:spacing w:before="252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Dane Wnioskodawcy:</w:t>
      </w:r>
    </w:p>
    <w:p w:rsidR="00AC59EF" w:rsidRPr="000370FE" w:rsidRDefault="00AC59EF">
      <w:pPr>
        <w:tabs>
          <w:tab w:val="right" w:leader="dot" w:pos="8093"/>
        </w:tabs>
        <w:spacing w:before="108"/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>Imię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 xml:space="preserve"> i nazwisko/ nazwa podmiotu:</w:t>
      </w:r>
      <w:r w:rsidRPr="000370FE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ab/>
      </w:r>
    </w:p>
    <w:p w:rsidR="00AC59EF" w:rsidRPr="000E7CE7" w:rsidRDefault="00AC59EF">
      <w:pPr>
        <w:tabs>
          <w:tab w:val="right" w:leader="dot" w:pos="8147"/>
        </w:tabs>
        <w:spacing w:before="180" w:line="206" w:lineRule="auto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Adres</w:t>
      </w:r>
      <w:r w:rsidRPr="000E7CE7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 </w:t>
      </w:r>
      <w:r w:rsidRPr="000370F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zamieszkania</w:t>
      </w:r>
      <w:r w:rsidRPr="000E7CE7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/ </w:t>
      </w:r>
      <w:r w:rsidRPr="000370F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siedziba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:</w:t>
      </w:r>
      <w:r w:rsidRPr="000E7CE7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ab/>
      </w:r>
    </w:p>
    <w:p w:rsidR="00AC59EF" w:rsidRPr="000E7CE7" w:rsidRDefault="00AC59EF" w:rsidP="000E7CE7">
      <w:pPr>
        <w:tabs>
          <w:tab w:val="left" w:leader="dot" w:pos="3669"/>
          <w:tab w:val="right" w:leader="dot" w:pos="8158"/>
        </w:tabs>
        <w:spacing w:before="108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Telefon, fax:</w:t>
      </w:r>
      <w:r w:rsidRPr="000370F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e-mail:</w:t>
      </w:r>
      <w:r w:rsidRPr="000370FE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AC59EF" w:rsidRPr="000370FE" w:rsidRDefault="00AC59EF">
      <w:pPr>
        <w:spacing w:before="396" w:line="201" w:lineRule="auto"/>
        <w:ind w:left="5688"/>
        <w:rPr>
          <w:rFonts w:ascii="Times New Roman" w:hAnsi="Times New Roman" w:cs="Times New Roman"/>
          <w:b/>
          <w:bCs/>
          <w:color w:val="000000"/>
          <w:spacing w:val="-4"/>
          <w:w w:val="95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b/>
          <w:bCs/>
          <w:color w:val="000000"/>
          <w:spacing w:val="-4"/>
          <w:w w:val="95"/>
          <w:sz w:val="24"/>
          <w:szCs w:val="24"/>
          <w:lang w:val="pl-PL"/>
        </w:rPr>
        <w:t>Burmistrz Jastarni</w:t>
      </w:r>
    </w:p>
    <w:p w:rsidR="00AC59EF" w:rsidRPr="000370FE" w:rsidRDefault="00AC59EF">
      <w:pPr>
        <w:spacing w:before="972" w:line="360" w:lineRule="auto"/>
        <w:jc w:val="center"/>
        <w:rPr>
          <w:rFonts w:ascii="Times New Roman" w:hAnsi="Times New Roman" w:cs="Times New Roman"/>
          <w:b/>
          <w:bCs/>
          <w:color w:val="000000"/>
          <w:w w:val="95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w w:val="95"/>
          <w:sz w:val="24"/>
          <w:szCs w:val="24"/>
          <w:lang w:val="pl-PL"/>
        </w:rPr>
        <w:t>Wniosek</w:t>
      </w:r>
      <w:r w:rsidRPr="000370FE">
        <w:rPr>
          <w:rFonts w:ascii="Times New Roman" w:hAnsi="Times New Roman" w:cs="Times New Roman"/>
          <w:b/>
          <w:bCs/>
          <w:color w:val="000000"/>
          <w:w w:val="95"/>
          <w:sz w:val="24"/>
          <w:szCs w:val="24"/>
          <w:lang w:val="pl-PL"/>
        </w:rPr>
        <w:br/>
      </w:r>
      <w:r w:rsidRPr="000370FE">
        <w:rPr>
          <w:rFonts w:ascii="Times New Roman" w:hAnsi="Times New Roman" w:cs="Times New Roman"/>
          <w:b/>
          <w:bCs/>
          <w:color w:val="000000"/>
          <w:spacing w:val="-2"/>
          <w:w w:val="95"/>
          <w:sz w:val="24"/>
          <w:szCs w:val="24"/>
          <w:lang w:val="pl-PL"/>
        </w:rPr>
        <w:t>o udostępnienie informacji publicznej</w:t>
      </w:r>
    </w:p>
    <w:p w:rsidR="00AC59EF" w:rsidRPr="000E7CE7" w:rsidRDefault="00AC59EF" w:rsidP="000370FE">
      <w:pPr>
        <w:spacing w:before="432" w:line="360" w:lineRule="auto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Na podstawie art. 2 ust. 1 i art. 10 ust. 1 ustawy z dnia 6 wrzenia 2001 r. o dostępie do </w:t>
      </w:r>
      <w:r w:rsidRPr="000370FE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informacji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 publicznej (t. j. Dz. U. z 2018</w:t>
      </w:r>
      <w:r w:rsidRPr="000370FE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 r.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 poz. 1330</w:t>
      </w:r>
      <w:r w:rsidRPr="000370FE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wnoszę o</w:t>
      </w:r>
      <w:r w:rsidRPr="000370FE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 udzielenie mi </w:t>
      </w:r>
      <w:r w:rsidRPr="000370FE">
        <w:rPr>
          <w:rFonts w:ascii="Times New Roman" w:hAnsi="Times New Roman" w:cs="Times New Roman"/>
          <w:color w:val="000000"/>
          <w:spacing w:val="-12"/>
          <w:sz w:val="24"/>
          <w:szCs w:val="24"/>
          <w:lang w:val="pl-PL"/>
        </w:rPr>
        <w:t xml:space="preserve">Informacji 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t>d</w:t>
      </w:r>
      <w:r w:rsidRPr="000370FE"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t>otyczącej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br/>
      </w:r>
    </w:p>
    <w:p w:rsidR="00AC59EF" w:rsidRPr="000370FE" w:rsidRDefault="00AC59EF">
      <w:pPr>
        <w:spacing w:before="1872" w:line="360" w:lineRule="auto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noProof/>
          <w:lang w:val="pl-PL" w:eastAsia="pl-PL"/>
        </w:rPr>
        <w:pict>
          <v:line id="_x0000_s1026" style="position:absolute;z-index:251658240" from="0,.7pt" to="454.05pt,.7pt" strokeweight="1.25pt">
            <v:stroke dashstyle="1 1"/>
          </v:line>
        </w:pict>
      </w:r>
      <w:r>
        <w:rPr>
          <w:noProof/>
          <w:lang w:val="pl-PL" w:eastAsia="pl-PL"/>
        </w:rPr>
        <w:pict>
          <v:line id="_x0000_s1027" style="position:absolute;z-index:251659264" from="0,21.2pt" to="454.05pt,21.2pt" strokeweight="1.25pt">
            <v:stroke dashstyle="1 1"/>
          </v:line>
        </w:pict>
      </w:r>
      <w:r>
        <w:rPr>
          <w:noProof/>
          <w:lang w:val="pl-PL" w:eastAsia="pl-PL"/>
        </w:rPr>
        <w:pict>
          <v:line id="_x0000_s1028" style="position:absolute;z-index:251660288" from="0,42.1pt" to="454.05pt,42.1pt" strokeweight="1.25pt">
            <v:stroke dashstyle="1 1"/>
          </v:line>
        </w:pict>
      </w:r>
      <w:r>
        <w:rPr>
          <w:noProof/>
          <w:lang w:val="pl-PL" w:eastAsia="pl-PL"/>
        </w:rPr>
        <w:pict>
          <v:line id="_x0000_s1029" style="position:absolute;z-index:251661312" from="0,62.6pt" to="59.45pt,62.6pt" strokeweight="1.25pt">
            <v:stroke dashstyle="1 1"/>
          </v:line>
        </w:pict>
      </w:r>
      <w:r w:rsidRPr="000370FE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Jednocze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ś</w:t>
      </w:r>
      <w:r w:rsidRPr="000370FE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nie, na podstawie art. 14 ust. 1 powołanej ustawy, wnoszę o udostępnienie mi </w:t>
      </w:r>
      <w:r w:rsidRPr="000370FE">
        <w:rPr>
          <w:rFonts w:ascii="Times New Roman" w:hAnsi="Times New Roman" w:cs="Times New Roman"/>
          <w:color w:val="000000"/>
          <w:spacing w:val="-9"/>
          <w:sz w:val="24"/>
          <w:szCs w:val="24"/>
          <w:lang w:val="pl-PL"/>
        </w:rPr>
        <w:t>powyższych informacji w następujący sposób: *</w:t>
      </w:r>
    </w:p>
    <w:p w:rsidR="00AC59EF" w:rsidRPr="000370FE" w:rsidRDefault="00AC59EF">
      <w:pPr>
        <w:numPr>
          <w:ilvl w:val="0"/>
          <w:numId w:val="1"/>
        </w:numPr>
        <w:tabs>
          <w:tab w:val="clear" w:pos="432"/>
          <w:tab w:val="decimal" w:pos="792"/>
          <w:tab w:val="right" w:leader="dot" w:pos="7704"/>
        </w:tabs>
        <w:spacing w:before="108" w:line="360" w:lineRule="auto"/>
        <w:ind w:left="792" w:hanging="432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udostępnienie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dokumentó</w:t>
      </w:r>
      <w:r w:rsidRPr="000370FE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w do przeglądania (i ewentualnie kopiowania) w urzędzie </w:t>
      </w:r>
      <w:r w:rsidRPr="000370FE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 xml:space="preserve">w uzgodnionym terminie, proponuję w dniu </w:t>
      </w:r>
      <w:r w:rsidRPr="000370FE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ab/>
      </w:r>
    </w:p>
    <w:p w:rsidR="00AC59EF" w:rsidRPr="000370FE" w:rsidRDefault="00AC59EF">
      <w:pPr>
        <w:numPr>
          <w:ilvl w:val="0"/>
          <w:numId w:val="1"/>
        </w:numPr>
        <w:tabs>
          <w:tab w:val="clear" w:pos="432"/>
          <w:tab w:val="decimal" w:pos="792"/>
        </w:tabs>
        <w:spacing w:before="72"/>
        <w:ind w:left="792" w:hanging="432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0370FE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prze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sł</w:t>
      </w:r>
      <w:r w:rsidRPr="000370FE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anie informacji pocztą elektroniczną na podany powyżej adres,</w:t>
      </w:r>
    </w:p>
    <w:p w:rsidR="00AC59EF" w:rsidRPr="000370FE" w:rsidRDefault="00AC59EF">
      <w:pPr>
        <w:numPr>
          <w:ilvl w:val="0"/>
          <w:numId w:val="1"/>
        </w:numPr>
        <w:tabs>
          <w:tab w:val="clear" w:pos="432"/>
          <w:tab w:val="decimal" w:pos="792"/>
        </w:tabs>
        <w:spacing w:before="108"/>
        <w:ind w:left="792" w:hanging="432"/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>przesł</w:t>
      </w:r>
      <w:r w:rsidRPr="000370FE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>anie informacji pocztą na podany powyżej adres,</w:t>
      </w:r>
    </w:p>
    <w:p w:rsidR="00AC59EF" w:rsidRPr="000370FE" w:rsidRDefault="00AC59EF">
      <w:pPr>
        <w:numPr>
          <w:ilvl w:val="0"/>
          <w:numId w:val="1"/>
        </w:numPr>
        <w:tabs>
          <w:tab w:val="clear" w:pos="432"/>
          <w:tab w:val="decimal" w:pos="792"/>
        </w:tabs>
        <w:spacing w:before="108" w:after="144"/>
        <w:ind w:left="792" w:hanging="432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0370FE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w </w:t>
      </w:r>
      <w:r w:rsidRPr="000370FE"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  <w:t>inny</w:t>
      </w:r>
      <w:r w:rsidRPr="000370FE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0370FE"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  <w:t>sposób</w:t>
      </w:r>
      <w:r w:rsidRPr="000370FE">
        <w:rPr>
          <w:rFonts w:ascii="Times New Roman" w:hAnsi="Times New Roman" w:cs="Times New Roman"/>
          <w:color w:val="000000"/>
          <w:spacing w:val="8"/>
          <w:sz w:val="24"/>
          <w:szCs w:val="24"/>
        </w:rPr>
        <w:t>:</w:t>
      </w:r>
    </w:p>
    <w:p w:rsidR="00AC59EF" w:rsidRPr="000370FE" w:rsidRDefault="00AC59EF">
      <w:pPr>
        <w:spacing w:before="828" w:after="684" w:line="360" w:lineRule="auto"/>
        <w:rPr>
          <w:rFonts w:ascii="Times New Roman" w:hAnsi="Times New Roman" w:cs="Times New Roman"/>
          <w:color w:val="000000"/>
          <w:spacing w:val="-7"/>
          <w:sz w:val="20"/>
          <w:szCs w:val="20"/>
          <w:lang w:val="pl-PL"/>
        </w:rPr>
      </w:pPr>
      <w:r>
        <w:rPr>
          <w:noProof/>
          <w:lang w:val="pl-PL" w:eastAsia="pl-PL"/>
        </w:rPr>
        <w:pict>
          <v:line id="_x0000_s1030" style="position:absolute;z-index:251662336" from="37.1pt,.7pt" to="447.9pt,.7pt" strokeweight="1.25pt">
            <v:stroke dashstyle="1 1"/>
          </v:line>
        </w:pict>
      </w:r>
      <w:r>
        <w:rPr>
          <w:noProof/>
          <w:lang w:val="pl-PL" w:eastAsia="pl-PL"/>
        </w:rPr>
        <w:pict>
          <v:line id="_x0000_s1031" style="position:absolute;z-index:251663360" from="37.45pt,19.6pt" to="349.45pt,19.6pt" strokeweight="1.25pt">
            <v:stroke dashstyle="1 1"/>
          </v:line>
        </w:pict>
      </w:r>
      <w:r w:rsidRPr="000370FE">
        <w:rPr>
          <w:rFonts w:ascii="Times New Roman" w:hAnsi="Times New Roman" w:cs="Times New Roman"/>
          <w:color w:val="000000"/>
          <w:spacing w:val="-7"/>
          <w:sz w:val="20"/>
          <w:szCs w:val="20"/>
          <w:lang w:val="pl-PL"/>
        </w:rPr>
        <w:t xml:space="preserve">W celu umożliwienia realizacji niniejszego wniosku wyrażam zgodę na przetwarzanie moich danych osobowych </w:t>
      </w:r>
      <w:r w:rsidRPr="000370FE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>zgodnie z ustawą o och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>ronie danych osobowych z dnia 10 maja 2018</w:t>
      </w:r>
      <w:r w:rsidRPr="000370FE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 xml:space="preserve"> r. (t. j. Dz. U.  z 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>2018 r</w:t>
      </w:r>
      <w:r w:rsidRPr="000370FE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 xml:space="preserve">., 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 xml:space="preserve"> poz. 1000</w:t>
      </w:r>
      <w:r w:rsidRPr="000370FE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>).</w:t>
      </w:r>
    </w:p>
    <w:p w:rsidR="00AC59EF" w:rsidRPr="000370FE" w:rsidRDefault="00AC59EF">
      <w:pPr>
        <w:spacing w:before="72"/>
        <w:ind w:left="6336"/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</w:pPr>
      <w:r>
        <w:rPr>
          <w:noProof/>
          <w:lang w:val="pl-PL" w:eastAsia="pl-PL"/>
        </w:rPr>
        <w:pict>
          <v:line id="_x0000_s1032" style="position:absolute;left:0;text-align:left;z-index:251664384" from="249.15pt,.7pt" to="427.2pt,.7pt" strokeweight="1.25pt">
            <v:stroke dashstyle="1 1"/>
          </v:line>
        </w:pict>
      </w:r>
      <w:r w:rsidRPr="000370FE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>(podpis wnioskodawcy)</w:t>
      </w:r>
    </w:p>
    <w:p w:rsidR="00AC59EF" w:rsidRPr="000370FE" w:rsidRDefault="00AC59EF">
      <w:pP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</w:p>
    <w:sectPr w:rsidR="00AC59EF" w:rsidRPr="000370FE" w:rsidSect="0014092E">
      <w:pgSz w:w="11918" w:h="16854"/>
      <w:pgMar w:top="1400" w:right="1362" w:bottom="1444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705B3"/>
    <w:multiLevelType w:val="multilevel"/>
    <w:tmpl w:val="FFFFFFFF"/>
    <w:lvl w:ilvl="0">
      <w:start w:val="1"/>
      <w:numFmt w:val="bullet"/>
      <w:lvlText w:val="q"/>
      <w:lvlJc w:val="left"/>
      <w:pPr>
        <w:tabs>
          <w:tab w:val="decimal" w:pos="432"/>
        </w:tabs>
        <w:ind w:left="720"/>
      </w:pPr>
      <w:rPr>
        <w:rFonts w:ascii="Wingdings" w:hAnsi="Wingdings"/>
        <w:b/>
        <w:bCs/>
        <w:strike w:val="0"/>
        <w:color w:val="000000"/>
        <w:spacing w:val="-5"/>
        <w:w w:val="100"/>
        <w:sz w:val="22"/>
        <w:szCs w:val="22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92E"/>
    <w:rsid w:val="000370FE"/>
    <w:rsid w:val="000E7CE7"/>
    <w:rsid w:val="0014092E"/>
    <w:rsid w:val="005F3095"/>
    <w:rsid w:val="00694355"/>
    <w:rsid w:val="00937CC4"/>
    <w:rsid w:val="00AC59EF"/>
    <w:rsid w:val="00BC1DB3"/>
    <w:rsid w:val="00CE6EF3"/>
    <w:rsid w:val="00D5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EF3"/>
    <w:rPr>
      <w:rFonts w:cs="Calibri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144</Words>
  <Characters>865</Characters>
  <Application>Microsoft Office Outlook</Application>
  <DocSecurity>0</DocSecurity>
  <Lines>0</Lines>
  <Paragraphs>0</Paragraphs>
  <ScaleCrop>false</ScaleCrop>
  <Company>UM Jastarni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2019-05-30T06:07:00Z</dcterms:created>
  <dcterms:modified xsi:type="dcterms:W3CDTF">2019-05-30T06:07:00Z</dcterms:modified>
</cp:coreProperties>
</file>