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546" w:rsidRPr="00412F3B" w:rsidRDefault="00850546" w:rsidP="00412F3B">
      <w:pPr>
        <w:jc w:val="center"/>
        <w:rPr>
          <w:sz w:val="28"/>
          <w:szCs w:val="28"/>
        </w:rPr>
      </w:pPr>
      <w:r w:rsidRPr="00412F3B">
        <w:rPr>
          <w:sz w:val="28"/>
          <w:szCs w:val="28"/>
        </w:rPr>
        <w:t>Zgoda na przetwarzanie danych osobowych</w:t>
      </w:r>
    </w:p>
    <w:p w:rsidR="00850546" w:rsidRDefault="00850546" w:rsidP="00412F3B"/>
    <w:p w:rsidR="00850546" w:rsidRDefault="00850546" w:rsidP="004D1CA2">
      <w:pPr>
        <w:jc w:val="both"/>
      </w:pPr>
      <w:r>
        <w:tab/>
        <w:t xml:space="preserve">Wyrażam zgodę na przetwarzanie moich danych osobowych, takich jak numer telefonu, adres email, w celu kontaktu pracowników Urzędu Miejskiego w Jastarni w drodze rekrutacji </w:t>
      </w:r>
      <w:r>
        <w:br/>
        <w:t>na wolne stanowisko.</w:t>
      </w:r>
    </w:p>
    <w:p w:rsidR="00850546" w:rsidRDefault="00850546" w:rsidP="004D1CA2">
      <w:pPr>
        <w:jc w:val="both"/>
      </w:pPr>
      <w:r>
        <w:tab/>
        <w:t xml:space="preserve">Potwierdzam, że mam świadomość, iż w każdej chwili mogę cofnąć powyższą zgodę </w:t>
      </w:r>
      <w:r>
        <w:br/>
        <w:t xml:space="preserve">co skutkować będzie zaprzestaniem przetwarzania wymienionych powyżej danych osobowych przez </w:t>
      </w:r>
      <w:bookmarkStart w:id="0" w:name="_GoBack"/>
      <w:r>
        <w:t>administratora</w:t>
      </w:r>
      <w:bookmarkEnd w:id="0"/>
      <w:r>
        <w:t>.</w:t>
      </w:r>
    </w:p>
    <w:p w:rsidR="00850546" w:rsidRDefault="00850546" w:rsidP="004D1CA2">
      <w:pPr>
        <w:jc w:val="both"/>
      </w:pPr>
      <w:r>
        <w:t>Administratorem danych osobowych jest Gmina Jastarnia, ul. Portowa 24, 84-140 Jastarnia</w:t>
      </w:r>
    </w:p>
    <w:p w:rsidR="00850546" w:rsidRDefault="00850546" w:rsidP="004D1CA2">
      <w:pPr>
        <w:jc w:val="both"/>
      </w:pPr>
    </w:p>
    <w:p w:rsidR="00850546" w:rsidRDefault="00850546" w:rsidP="00412F3B"/>
    <w:p w:rsidR="00850546" w:rsidRDefault="00850546" w:rsidP="00412F3B"/>
    <w:p w:rsidR="00850546" w:rsidRDefault="00850546" w:rsidP="00412F3B"/>
    <w:p w:rsidR="00850546" w:rsidRDefault="00850546" w:rsidP="00412F3B">
      <w:pPr>
        <w:jc w:val="right"/>
      </w:pPr>
      <w:r>
        <w:t>Data i czytelny podpis</w:t>
      </w:r>
    </w:p>
    <w:sectPr w:rsidR="00850546" w:rsidSect="00395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2F3B"/>
    <w:rsid w:val="000507EE"/>
    <w:rsid w:val="00094637"/>
    <w:rsid w:val="0018632F"/>
    <w:rsid w:val="0024511C"/>
    <w:rsid w:val="00356EB9"/>
    <w:rsid w:val="00395DF2"/>
    <w:rsid w:val="00412F3B"/>
    <w:rsid w:val="004D11D5"/>
    <w:rsid w:val="004D1CA2"/>
    <w:rsid w:val="00626D98"/>
    <w:rsid w:val="00652333"/>
    <w:rsid w:val="006F7053"/>
    <w:rsid w:val="00850546"/>
    <w:rsid w:val="0095592F"/>
    <w:rsid w:val="00D63349"/>
    <w:rsid w:val="00F27DA9"/>
    <w:rsid w:val="00F66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F3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99"/>
    <w:qFormat/>
    <w:rsid w:val="00412F3B"/>
    <w:pPr>
      <w:spacing w:after="0" w:line="240" w:lineRule="auto"/>
    </w:pPr>
    <w:rPr>
      <w:rFonts w:ascii="Calibri Light" w:eastAsia="Times New Roman" w:hAnsi="Calibri Light" w:cs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412F3B"/>
    <w:rPr>
      <w:rFonts w:ascii="Calibri Light" w:hAnsi="Calibri Light" w:cs="Calibri Light"/>
      <w:spacing w:val="-10"/>
      <w:kern w:val="28"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77</Words>
  <Characters>462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</dc:title>
  <dc:subject/>
  <dc:creator>Grzegorz Nowak</dc:creator>
  <cp:keywords/>
  <dc:description/>
  <cp:lastModifiedBy>AgnieszkaS</cp:lastModifiedBy>
  <cp:revision>5</cp:revision>
  <dcterms:created xsi:type="dcterms:W3CDTF">2019-07-17T10:19:00Z</dcterms:created>
  <dcterms:modified xsi:type="dcterms:W3CDTF">2019-07-17T10:40:00Z</dcterms:modified>
</cp:coreProperties>
</file>